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E2E53" w14:textId="77777777" w:rsidR="00085813" w:rsidRPr="00AB5A9C" w:rsidRDefault="00E5730B" w:rsidP="00AB5A9C">
      <w:pPr>
        <w:jc w:val="center"/>
      </w:pPr>
      <w:r>
        <w:drawing>
          <wp:inline distT="0" distB="0" distL="0" distR="0" wp14:anchorId="1A9BC765" wp14:editId="653D39AB">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0E02878E" w14:textId="77777777" w:rsidR="00822BB0" w:rsidRPr="009A3E8F" w:rsidRDefault="00822BB0" w:rsidP="006B1599">
      <w:pPr>
        <w:jc w:val="center"/>
        <w:rPr>
          <w:noProof w:val="0"/>
          <w:kern w:val="24"/>
          <w:szCs w:val="24"/>
          <w:lang w:val="lt-LT"/>
        </w:rPr>
      </w:pPr>
    </w:p>
    <w:p w14:paraId="6926CAAD" w14:textId="58DF6A6C" w:rsidR="00E5730B" w:rsidRPr="009A3E8F" w:rsidRDefault="00375472" w:rsidP="006B1599">
      <w:pPr>
        <w:jc w:val="center"/>
        <w:rPr>
          <w:b/>
          <w:bCs/>
          <w:noProof w:val="0"/>
          <w:kern w:val="24"/>
          <w:szCs w:val="24"/>
          <w:lang w:val="lt-LT"/>
        </w:rPr>
      </w:pPr>
      <w:r w:rsidRPr="009A3E8F">
        <w:rPr>
          <w:b/>
          <w:bCs/>
          <w:noProof w:val="0"/>
          <w:kern w:val="24"/>
          <w:szCs w:val="24"/>
          <w:lang w:val="lt-LT"/>
        </w:rPr>
        <w:t>VISAGINO SAVIVALDYBĖS MERAS</w:t>
      </w:r>
    </w:p>
    <w:p w14:paraId="3FDB6047" w14:textId="77777777" w:rsidR="006C490E" w:rsidRPr="009A3E8F" w:rsidRDefault="006C490E" w:rsidP="006B1599">
      <w:pPr>
        <w:jc w:val="center"/>
        <w:rPr>
          <w:b/>
          <w:bCs/>
          <w:noProof w:val="0"/>
          <w:kern w:val="24"/>
          <w:szCs w:val="24"/>
          <w:lang w:val="lt-LT"/>
        </w:rPr>
      </w:pPr>
    </w:p>
    <w:p w14:paraId="23572CAE" w14:textId="2BC70EA6" w:rsidR="00085813" w:rsidRPr="009A3E8F" w:rsidRDefault="00375472" w:rsidP="006B1599">
      <w:pPr>
        <w:jc w:val="center"/>
        <w:rPr>
          <w:b/>
          <w:bCs/>
          <w:noProof w:val="0"/>
          <w:kern w:val="24"/>
          <w:szCs w:val="24"/>
          <w:lang w:val="lt-LT"/>
        </w:rPr>
      </w:pPr>
      <w:r w:rsidRPr="009A3E8F">
        <w:rPr>
          <w:b/>
          <w:bCs/>
          <w:noProof w:val="0"/>
          <w:kern w:val="24"/>
          <w:szCs w:val="24"/>
          <w:lang w:val="lt-LT"/>
        </w:rPr>
        <w:t>POTVARKIS</w:t>
      </w:r>
    </w:p>
    <w:p w14:paraId="64BEE54F" w14:textId="5045C9B9" w:rsidR="0074371F" w:rsidRPr="009A3E8F" w:rsidRDefault="0074371F" w:rsidP="009A3E8F">
      <w:pPr>
        <w:jc w:val="center"/>
        <w:rPr>
          <w:b/>
          <w:bCs/>
          <w:caps/>
          <w:noProof w:val="0"/>
          <w:kern w:val="24"/>
          <w:szCs w:val="24"/>
          <w:lang w:val="lt-LT"/>
        </w:rPr>
      </w:pPr>
      <w:r w:rsidRPr="009A3E8F">
        <w:rPr>
          <w:b/>
          <w:bCs/>
          <w:caps/>
          <w:noProof w:val="0"/>
          <w:kern w:val="24"/>
          <w:szCs w:val="24"/>
          <w:lang w:val="lt-LT"/>
        </w:rPr>
        <w:t xml:space="preserve">dėl visagino </w:t>
      </w:r>
      <w:r w:rsidR="00175481" w:rsidRPr="009A3E8F">
        <w:rPr>
          <w:b/>
          <w:bCs/>
          <w:caps/>
          <w:noProof w:val="0"/>
          <w:kern w:val="24"/>
          <w:szCs w:val="24"/>
          <w:lang w:val="lt-LT"/>
        </w:rPr>
        <w:t xml:space="preserve">SAVIVALDYBĖS </w:t>
      </w:r>
      <w:r w:rsidR="00367661" w:rsidRPr="009A3E8F">
        <w:rPr>
          <w:b/>
          <w:bCs/>
          <w:caps/>
          <w:noProof w:val="0"/>
          <w:kern w:val="24"/>
          <w:szCs w:val="24"/>
          <w:lang w:val="lt-LT"/>
        </w:rPr>
        <w:t>KULTŪROS IR MENO</w:t>
      </w:r>
      <w:r w:rsidR="008D2A68" w:rsidRPr="009A3E8F">
        <w:rPr>
          <w:b/>
          <w:bCs/>
          <w:caps/>
          <w:noProof w:val="0"/>
          <w:kern w:val="24"/>
          <w:szCs w:val="24"/>
          <w:lang w:val="lt-LT"/>
        </w:rPr>
        <w:t xml:space="preserve"> </w:t>
      </w:r>
      <w:r w:rsidRPr="009A3E8F">
        <w:rPr>
          <w:b/>
          <w:bCs/>
          <w:caps/>
          <w:noProof w:val="0"/>
          <w:kern w:val="24"/>
          <w:szCs w:val="24"/>
          <w:lang w:val="lt-LT"/>
        </w:rPr>
        <w:t>TARYBOS</w:t>
      </w:r>
      <w:r w:rsidR="009A3E8F">
        <w:rPr>
          <w:b/>
          <w:bCs/>
          <w:caps/>
          <w:noProof w:val="0"/>
          <w:kern w:val="24"/>
          <w:szCs w:val="24"/>
          <w:lang w:val="lt-LT"/>
        </w:rPr>
        <w:t xml:space="preserve"> </w:t>
      </w:r>
      <w:r w:rsidR="00175481" w:rsidRPr="009A3E8F">
        <w:rPr>
          <w:b/>
          <w:bCs/>
          <w:caps/>
          <w:noProof w:val="0"/>
          <w:kern w:val="24"/>
          <w:szCs w:val="24"/>
          <w:lang w:val="lt-LT"/>
        </w:rPr>
        <w:t>PERSONALINĖS SUDĖTIES PATVIRTINIMO</w:t>
      </w:r>
    </w:p>
    <w:p w14:paraId="7AB94CF4" w14:textId="77777777" w:rsidR="00375472" w:rsidRPr="009A3E8F" w:rsidRDefault="00375472" w:rsidP="006B1599">
      <w:pPr>
        <w:pStyle w:val="Betarp"/>
        <w:jc w:val="center"/>
        <w:rPr>
          <w:noProof w:val="0"/>
          <w:kern w:val="24"/>
          <w:szCs w:val="24"/>
          <w:lang w:val="lt-LT"/>
        </w:rPr>
      </w:pPr>
    </w:p>
    <w:p w14:paraId="02B7717A" w14:textId="0E4ED727" w:rsidR="00883F60" w:rsidRPr="009A3E8F" w:rsidRDefault="00883F60" w:rsidP="006B1599">
      <w:pPr>
        <w:jc w:val="center"/>
        <w:rPr>
          <w:noProof w:val="0"/>
          <w:kern w:val="24"/>
          <w:szCs w:val="24"/>
          <w:lang w:val="lt-LT"/>
        </w:rPr>
      </w:pPr>
      <w:r w:rsidRPr="009A3E8F">
        <w:rPr>
          <w:noProof w:val="0"/>
          <w:kern w:val="24"/>
          <w:szCs w:val="24"/>
          <w:lang w:val="lt-LT"/>
        </w:rPr>
        <w:t>202</w:t>
      </w:r>
      <w:r w:rsidR="00175481" w:rsidRPr="009A3E8F">
        <w:rPr>
          <w:noProof w:val="0"/>
          <w:kern w:val="24"/>
          <w:szCs w:val="24"/>
          <w:lang w:val="lt-LT"/>
        </w:rPr>
        <w:t>4</w:t>
      </w:r>
      <w:r w:rsidRPr="009A3E8F">
        <w:rPr>
          <w:noProof w:val="0"/>
          <w:kern w:val="24"/>
          <w:szCs w:val="24"/>
          <w:lang w:val="lt-LT"/>
        </w:rPr>
        <w:t xml:space="preserve"> m. </w:t>
      </w:r>
      <w:r w:rsidR="00367661" w:rsidRPr="009A3E8F">
        <w:rPr>
          <w:noProof w:val="0"/>
          <w:kern w:val="24"/>
          <w:szCs w:val="24"/>
          <w:lang w:val="lt-LT"/>
        </w:rPr>
        <w:t>gegužės</w:t>
      </w:r>
      <w:r w:rsidR="000F5F9D" w:rsidRPr="009A3E8F">
        <w:rPr>
          <w:noProof w:val="0"/>
          <w:kern w:val="24"/>
          <w:szCs w:val="24"/>
          <w:lang w:val="lt-LT"/>
        </w:rPr>
        <w:t xml:space="preserve"> </w:t>
      </w:r>
      <w:r w:rsidR="00412A82" w:rsidRPr="009A3E8F">
        <w:rPr>
          <w:noProof w:val="0"/>
          <w:kern w:val="24"/>
          <w:szCs w:val="24"/>
          <w:lang w:val="lt-LT"/>
        </w:rPr>
        <w:t xml:space="preserve">___ </w:t>
      </w:r>
      <w:r w:rsidRPr="009A3E8F">
        <w:rPr>
          <w:noProof w:val="0"/>
          <w:kern w:val="24"/>
          <w:szCs w:val="24"/>
          <w:lang w:val="lt-LT"/>
        </w:rPr>
        <w:t xml:space="preserve">d. Nr. </w:t>
      </w:r>
      <w:proofErr w:type="spellStart"/>
      <w:r w:rsidRPr="009A3E8F">
        <w:rPr>
          <w:noProof w:val="0"/>
          <w:kern w:val="24"/>
          <w:szCs w:val="24"/>
          <w:lang w:val="lt-LT"/>
        </w:rPr>
        <w:t>PV</w:t>
      </w:r>
      <w:proofErr w:type="spellEnd"/>
      <w:r w:rsidRPr="009A3E8F">
        <w:rPr>
          <w:noProof w:val="0"/>
          <w:kern w:val="24"/>
          <w:szCs w:val="24"/>
          <w:lang w:val="lt-LT"/>
        </w:rPr>
        <w:t>-E</w:t>
      </w:r>
      <w:r w:rsidR="00A650B4" w:rsidRPr="009A3E8F">
        <w:rPr>
          <w:noProof w:val="0"/>
          <w:kern w:val="24"/>
          <w:szCs w:val="24"/>
          <w:lang w:val="lt-LT"/>
        </w:rPr>
        <w:t>-__</w:t>
      </w:r>
      <w:r w:rsidR="000F5F9D" w:rsidRPr="009A3E8F">
        <w:rPr>
          <w:noProof w:val="0"/>
          <w:kern w:val="24"/>
          <w:szCs w:val="24"/>
          <w:lang w:val="lt-LT"/>
        </w:rPr>
        <w:t>__</w:t>
      </w:r>
    </w:p>
    <w:p w14:paraId="52891682" w14:textId="77777777" w:rsidR="00883F60" w:rsidRPr="009A3E8F" w:rsidRDefault="00883F60" w:rsidP="006B1599">
      <w:pPr>
        <w:jc w:val="center"/>
        <w:rPr>
          <w:noProof w:val="0"/>
          <w:kern w:val="24"/>
          <w:szCs w:val="24"/>
          <w:lang w:val="lt-LT"/>
        </w:rPr>
      </w:pPr>
      <w:r w:rsidRPr="009A3E8F">
        <w:rPr>
          <w:noProof w:val="0"/>
          <w:kern w:val="24"/>
          <w:szCs w:val="24"/>
          <w:lang w:val="lt-LT"/>
        </w:rPr>
        <w:t>Visaginas</w:t>
      </w:r>
    </w:p>
    <w:p w14:paraId="246C6F7D" w14:textId="77777777" w:rsidR="006B1599" w:rsidRPr="009A3E8F" w:rsidRDefault="006B1599" w:rsidP="006B1599">
      <w:pPr>
        <w:jc w:val="center"/>
        <w:rPr>
          <w:noProof w:val="0"/>
          <w:kern w:val="24"/>
          <w:szCs w:val="24"/>
          <w:lang w:val="lt-LT"/>
        </w:rPr>
      </w:pPr>
    </w:p>
    <w:p w14:paraId="1801FEFC" w14:textId="77777777" w:rsidR="000F5F9D" w:rsidRPr="009A3E8F" w:rsidRDefault="000F5F9D" w:rsidP="006B1599">
      <w:pPr>
        <w:jc w:val="center"/>
        <w:rPr>
          <w:noProof w:val="0"/>
          <w:kern w:val="24"/>
          <w:szCs w:val="24"/>
          <w:lang w:val="lt-LT"/>
        </w:rPr>
      </w:pPr>
    </w:p>
    <w:p w14:paraId="36235D2F" w14:textId="0267A36C" w:rsidR="00343C1C" w:rsidRPr="009A3E8F" w:rsidRDefault="00822BB0" w:rsidP="00822BB0">
      <w:pPr>
        <w:jc w:val="both"/>
        <w:rPr>
          <w:noProof w:val="0"/>
          <w:kern w:val="24"/>
          <w:szCs w:val="24"/>
          <w:lang w:val="lt-LT"/>
        </w:rPr>
      </w:pPr>
      <w:r w:rsidRPr="009A3E8F">
        <w:rPr>
          <w:noProof w:val="0"/>
          <w:kern w:val="24"/>
          <w:szCs w:val="24"/>
          <w:lang w:val="lt-LT"/>
        </w:rPr>
        <w:tab/>
      </w:r>
      <w:r w:rsidR="0074371F" w:rsidRPr="009A3E8F">
        <w:rPr>
          <w:noProof w:val="0"/>
          <w:kern w:val="24"/>
          <w:szCs w:val="24"/>
          <w:lang w:val="lt-LT"/>
        </w:rPr>
        <w:t>Vadovaudamasi Lietuvos Respublikos vietos savivaldos įstatymo 25 straipsnio</w:t>
      </w:r>
      <w:r w:rsidR="00EC428E" w:rsidRPr="009A3E8F">
        <w:rPr>
          <w:noProof w:val="0"/>
          <w:kern w:val="24"/>
          <w:szCs w:val="24"/>
          <w:lang w:val="lt-LT"/>
        </w:rPr>
        <w:t xml:space="preserve"> </w:t>
      </w:r>
      <w:r w:rsidR="0074371F" w:rsidRPr="009A3E8F">
        <w:rPr>
          <w:noProof w:val="0"/>
          <w:kern w:val="24"/>
          <w:szCs w:val="24"/>
          <w:lang w:val="lt-LT"/>
        </w:rPr>
        <w:t>5</w:t>
      </w:r>
      <w:r w:rsidRPr="009A3E8F">
        <w:rPr>
          <w:noProof w:val="0"/>
          <w:kern w:val="24"/>
          <w:szCs w:val="24"/>
          <w:lang w:val="lt-LT"/>
        </w:rPr>
        <w:t xml:space="preserve"> </w:t>
      </w:r>
      <w:r w:rsidR="0074371F" w:rsidRPr="009A3E8F">
        <w:rPr>
          <w:noProof w:val="0"/>
          <w:kern w:val="24"/>
          <w:szCs w:val="24"/>
          <w:lang w:val="lt-LT"/>
        </w:rPr>
        <w:t>dalimi</w:t>
      </w:r>
      <w:r w:rsidR="009A3E8F">
        <w:rPr>
          <w:noProof w:val="0"/>
          <w:kern w:val="24"/>
          <w:szCs w:val="24"/>
          <w:lang w:val="lt-LT"/>
        </w:rPr>
        <w:t xml:space="preserve"> ir</w:t>
      </w:r>
      <w:r w:rsidR="00EC428E" w:rsidRPr="009A3E8F">
        <w:rPr>
          <w:noProof w:val="0"/>
          <w:kern w:val="24"/>
          <w:szCs w:val="24"/>
          <w:lang w:val="lt-LT"/>
        </w:rPr>
        <w:t xml:space="preserve"> 30 straipsnio 1 dalies 1 punktu ir 2 dalimi,</w:t>
      </w:r>
      <w:r w:rsidR="0074371F" w:rsidRPr="009A3E8F">
        <w:rPr>
          <w:noProof w:val="0"/>
          <w:kern w:val="24"/>
          <w:szCs w:val="24"/>
          <w:lang w:val="lt-LT"/>
        </w:rPr>
        <w:t xml:space="preserve"> </w:t>
      </w:r>
      <w:r w:rsidR="00343C1C" w:rsidRPr="009A3E8F">
        <w:rPr>
          <w:noProof w:val="0"/>
          <w:kern w:val="24"/>
          <w:szCs w:val="24"/>
          <w:lang w:val="lt-LT"/>
        </w:rPr>
        <w:t xml:space="preserve">Visagino savivaldybės </w:t>
      </w:r>
      <w:r w:rsidR="00367661" w:rsidRPr="009A3E8F">
        <w:rPr>
          <w:noProof w:val="0"/>
          <w:kern w:val="24"/>
          <w:szCs w:val="24"/>
          <w:lang w:val="lt-LT"/>
        </w:rPr>
        <w:t>kultūros ir meno tarybos</w:t>
      </w:r>
      <w:r w:rsidR="00343C1C" w:rsidRPr="009A3E8F">
        <w:rPr>
          <w:noProof w:val="0"/>
          <w:kern w:val="24"/>
          <w:szCs w:val="24"/>
          <w:lang w:val="lt-LT"/>
        </w:rPr>
        <w:t xml:space="preserve"> nuostatų, patvirtintų Visagino savivaldybės tarybos 2024 m. </w:t>
      </w:r>
      <w:r w:rsidR="00367661" w:rsidRPr="009A3E8F">
        <w:rPr>
          <w:noProof w:val="0"/>
          <w:kern w:val="24"/>
          <w:szCs w:val="24"/>
          <w:lang w:val="lt-LT"/>
        </w:rPr>
        <w:t>balandžio</w:t>
      </w:r>
      <w:r w:rsidR="00343C1C" w:rsidRPr="009A3E8F">
        <w:rPr>
          <w:noProof w:val="0"/>
          <w:kern w:val="24"/>
          <w:szCs w:val="24"/>
          <w:lang w:val="lt-LT"/>
        </w:rPr>
        <w:t xml:space="preserve"> 2</w:t>
      </w:r>
      <w:r w:rsidR="00367661" w:rsidRPr="009A3E8F">
        <w:rPr>
          <w:noProof w:val="0"/>
          <w:kern w:val="24"/>
          <w:szCs w:val="24"/>
          <w:lang w:val="lt-LT"/>
        </w:rPr>
        <w:t>5</w:t>
      </w:r>
      <w:r w:rsidR="00343C1C" w:rsidRPr="009A3E8F">
        <w:rPr>
          <w:noProof w:val="0"/>
          <w:kern w:val="24"/>
          <w:szCs w:val="24"/>
          <w:lang w:val="lt-LT"/>
        </w:rPr>
        <w:t xml:space="preserve"> d. sprendim</w:t>
      </w:r>
      <w:r w:rsidR="00533587" w:rsidRPr="009A3E8F">
        <w:rPr>
          <w:noProof w:val="0"/>
          <w:kern w:val="24"/>
          <w:szCs w:val="24"/>
          <w:lang w:val="lt-LT"/>
        </w:rPr>
        <w:t>u</w:t>
      </w:r>
      <w:r w:rsidR="00343C1C" w:rsidRPr="009A3E8F">
        <w:rPr>
          <w:noProof w:val="0"/>
          <w:kern w:val="24"/>
          <w:szCs w:val="24"/>
          <w:lang w:val="lt-LT"/>
        </w:rPr>
        <w:t xml:space="preserve"> Nr. TS-</w:t>
      </w:r>
      <w:r w:rsidR="00367661" w:rsidRPr="009A3E8F">
        <w:rPr>
          <w:noProof w:val="0"/>
          <w:kern w:val="24"/>
          <w:szCs w:val="24"/>
          <w:lang w:val="lt-LT"/>
        </w:rPr>
        <w:t>64</w:t>
      </w:r>
      <w:r w:rsidR="00343C1C" w:rsidRPr="009A3E8F">
        <w:rPr>
          <w:noProof w:val="0"/>
          <w:kern w:val="24"/>
          <w:szCs w:val="24"/>
          <w:lang w:val="lt-LT"/>
        </w:rPr>
        <w:t xml:space="preserve"> „Dėl Visagino savivaldybės </w:t>
      </w:r>
      <w:r w:rsidR="00367661" w:rsidRPr="009A3E8F">
        <w:rPr>
          <w:noProof w:val="0"/>
          <w:kern w:val="24"/>
          <w:szCs w:val="24"/>
          <w:lang w:val="lt-LT"/>
        </w:rPr>
        <w:t>kultūros ir meno tarybos</w:t>
      </w:r>
      <w:r w:rsidR="00343C1C" w:rsidRPr="009A3E8F">
        <w:rPr>
          <w:noProof w:val="0"/>
          <w:kern w:val="24"/>
          <w:szCs w:val="24"/>
          <w:lang w:val="lt-LT"/>
        </w:rPr>
        <w:t xml:space="preserve"> nuostatų patvirtinimo“, </w:t>
      </w:r>
      <w:r w:rsidR="00367661" w:rsidRPr="009A3E8F">
        <w:rPr>
          <w:noProof w:val="0"/>
          <w:kern w:val="24"/>
          <w:szCs w:val="24"/>
          <w:lang w:val="lt-LT"/>
        </w:rPr>
        <w:t>10 ir</w:t>
      </w:r>
      <w:r w:rsidR="007801CF" w:rsidRPr="009A3E8F">
        <w:rPr>
          <w:noProof w:val="0"/>
          <w:kern w:val="24"/>
          <w:szCs w:val="24"/>
          <w:lang w:val="lt-LT"/>
        </w:rPr>
        <w:t xml:space="preserve"> </w:t>
      </w:r>
      <w:r w:rsidR="00367661" w:rsidRPr="009A3E8F">
        <w:rPr>
          <w:noProof w:val="0"/>
          <w:kern w:val="24"/>
          <w:szCs w:val="24"/>
          <w:lang w:val="lt-LT"/>
        </w:rPr>
        <w:t>34</w:t>
      </w:r>
      <w:r w:rsidR="00343C1C" w:rsidRPr="009A3E8F">
        <w:rPr>
          <w:noProof w:val="0"/>
          <w:kern w:val="24"/>
          <w:szCs w:val="24"/>
          <w:lang w:val="lt-LT"/>
        </w:rPr>
        <w:t xml:space="preserve"> punktais</w:t>
      </w:r>
      <w:r w:rsidR="00175481" w:rsidRPr="009A3E8F">
        <w:rPr>
          <w:noProof w:val="0"/>
          <w:kern w:val="24"/>
          <w:szCs w:val="24"/>
          <w:lang w:val="lt-LT"/>
        </w:rPr>
        <w:t>,</w:t>
      </w:r>
      <w:r w:rsidR="0074371F" w:rsidRPr="009A3E8F">
        <w:rPr>
          <w:noProof w:val="0"/>
          <w:kern w:val="24"/>
          <w:szCs w:val="24"/>
          <w:lang w:val="lt-LT"/>
        </w:rPr>
        <w:t xml:space="preserve"> atsižvelgdama į </w:t>
      </w:r>
      <w:r w:rsidR="00367661" w:rsidRPr="009A3E8F">
        <w:rPr>
          <w:noProof w:val="0"/>
          <w:kern w:val="24"/>
          <w:szCs w:val="24"/>
          <w:lang w:val="lt-LT"/>
        </w:rPr>
        <w:t>Visagino kultūros centro</w:t>
      </w:r>
      <w:r w:rsidR="009B7D38" w:rsidRPr="009A3E8F">
        <w:rPr>
          <w:noProof w:val="0"/>
          <w:kern w:val="24"/>
          <w:szCs w:val="24"/>
          <w:lang w:val="lt-LT"/>
        </w:rPr>
        <w:t xml:space="preserve"> 2024 m. </w:t>
      </w:r>
      <w:r w:rsidR="00367661" w:rsidRPr="009A3E8F">
        <w:rPr>
          <w:noProof w:val="0"/>
          <w:kern w:val="24"/>
          <w:szCs w:val="24"/>
          <w:lang w:val="lt-LT"/>
        </w:rPr>
        <w:t>kovo</w:t>
      </w:r>
      <w:r w:rsidR="009B7D38" w:rsidRPr="009A3E8F">
        <w:rPr>
          <w:noProof w:val="0"/>
          <w:kern w:val="24"/>
          <w:szCs w:val="24"/>
          <w:lang w:val="lt-LT"/>
        </w:rPr>
        <w:t xml:space="preserve"> </w:t>
      </w:r>
      <w:r w:rsidR="00367661" w:rsidRPr="009A3E8F">
        <w:rPr>
          <w:noProof w:val="0"/>
          <w:kern w:val="24"/>
          <w:szCs w:val="24"/>
          <w:lang w:val="lt-LT"/>
        </w:rPr>
        <w:t>18</w:t>
      </w:r>
      <w:r w:rsidR="009B7D38" w:rsidRPr="009A3E8F">
        <w:rPr>
          <w:noProof w:val="0"/>
          <w:kern w:val="24"/>
          <w:szCs w:val="24"/>
          <w:lang w:val="lt-LT"/>
        </w:rPr>
        <w:t xml:space="preserve"> d. raštą Nr. (1</w:t>
      </w:r>
      <w:r w:rsidR="00367661" w:rsidRPr="009A3E8F">
        <w:rPr>
          <w:noProof w:val="0"/>
          <w:kern w:val="24"/>
          <w:szCs w:val="24"/>
          <w:lang w:val="lt-LT"/>
        </w:rPr>
        <w:t xml:space="preserve">.18 </w:t>
      </w:r>
      <w:proofErr w:type="spellStart"/>
      <w:r w:rsidR="00367661" w:rsidRPr="009A3E8F">
        <w:rPr>
          <w:noProof w:val="0"/>
          <w:kern w:val="24"/>
          <w:szCs w:val="24"/>
          <w:lang w:val="lt-LT"/>
        </w:rPr>
        <w:t>Mr</w:t>
      </w:r>
      <w:proofErr w:type="spellEnd"/>
      <w:r w:rsidR="009B7D38" w:rsidRPr="009A3E8F">
        <w:rPr>
          <w:noProof w:val="0"/>
          <w:kern w:val="24"/>
          <w:szCs w:val="24"/>
          <w:lang w:val="lt-LT"/>
        </w:rPr>
        <w:t>)</w:t>
      </w:r>
      <w:r w:rsidR="00367661" w:rsidRPr="009A3E8F">
        <w:rPr>
          <w:noProof w:val="0"/>
          <w:kern w:val="24"/>
          <w:szCs w:val="24"/>
          <w:lang w:val="lt-LT"/>
        </w:rPr>
        <w:t xml:space="preserve"> S-47</w:t>
      </w:r>
      <w:r w:rsidR="009B7D38" w:rsidRPr="009A3E8F">
        <w:rPr>
          <w:noProof w:val="0"/>
          <w:kern w:val="24"/>
          <w:szCs w:val="24"/>
          <w:lang w:val="lt-LT"/>
        </w:rPr>
        <w:t xml:space="preserve"> „Dėl </w:t>
      </w:r>
      <w:r w:rsidR="00367661" w:rsidRPr="009A3E8F">
        <w:rPr>
          <w:noProof w:val="0"/>
          <w:kern w:val="24"/>
          <w:szCs w:val="24"/>
          <w:lang w:val="lt-LT"/>
        </w:rPr>
        <w:t>narių delegavimo į Visagino savivaldybės kultūros ir meno</w:t>
      </w:r>
      <w:r w:rsidR="009B7D38" w:rsidRPr="009A3E8F">
        <w:rPr>
          <w:noProof w:val="0"/>
          <w:kern w:val="24"/>
          <w:szCs w:val="24"/>
          <w:lang w:val="lt-LT"/>
        </w:rPr>
        <w:t xml:space="preserve"> tarybą“, </w:t>
      </w:r>
      <w:r w:rsidR="00343C1C" w:rsidRPr="009A3E8F">
        <w:rPr>
          <w:noProof w:val="0"/>
          <w:kern w:val="24"/>
          <w:szCs w:val="24"/>
          <w:lang w:val="lt-LT"/>
        </w:rPr>
        <w:t xml:space="preserve">Visagino </w:t>
      </w:r>
      <w:r w:rsidR="00367661" w:rsidRPr="009A3E8F">
        <w:rPr>
          <w:noProof w:val="0"/>
          <w:kern w:val="24"/>
          <w:szCs w:val="24"/>
          <w:lang w:val="lt-LT"/>
        </w:rPr>
        <w:t>viešosios bibliotekos</w:t>
      </w:r>
      <w:r w:rsidR="00826E82" w:rsidRPr="009A3E8F">
        <w:rPr>
          <w:noProof w:val="0"/>
          <w:kern w:val="24"/>
          <w:szCs w:val="24"/>
          <w:lang w:val="lt-LT"/>
        </w:rPr>
        <w:t xml:space="preserve"> </w:t>
      </w:r>
      <w:r w:rsidR="009A3E8F">
        <w:rPr>
          <w:noProof w:val="0"/>
          <w:kern w:val="24"/>
          <w:szCs w:val="24"/>
          <w:lang w:val="lt-LT"/>
        </w:rPr>
        <w:t xml:space="preserve">    </w:t>
      </w:r>
      <w:r w:rsidR="00343C1C" w:rsidRPr="009A3E8F">
        <w:rPr>
          <w:noProof w:val="0"/>
          <w:kern w:val="24"/>
          <w:szCs w:val="24"/>
          <w:lang w:val="lt-LT"/>
        </w:rPr>
        <w:t>2024</w:t>
      </w:r>
      <w:r w:rsidR="009A3E8F">
        <w:rPr>
          <w:noProof w:val="0"/>
          <w:kern w:val="24"/>
          <w:szCs w:val="24"/>
          <w:lang w:val="lt-LT"/>
        </w:rPr>
        <w:t> </w:t>
      </w:r>
      <w:r w:rsidR="00343C1C" w:rsidRPr="009A3E8F">
        <w:rPr>
          <w:noProof w:val="0"/>
          <w:kern w:val="24"/>
          <w:szCs w:val="24"/>
          <w:lang w:val="lt-LT"/>
        </w:rPr>
        <w:t xml:space="preserve">m. </w:t>
      </w:r>
      <w:r w:rsidR="00367661" w:rsidRPr="009A3E8F">
        <w:rPr>
          <w:noProof w:val="0"/>
          <w:kern w:val="24"/>
          <w:szCs w:val="24"/>
          <w:lang w:val="lt-LT"/>
        </w:rPr>
        <w:t>kovo</w:t>
      </w:r>
      <w:r w:rsidR="00343C1C" w:rsidRPr="009A3E8F">
        <w:rPr>
          <w:noProof w:val="0"/>
          <w:kern w:val="24"/>
          <w:szCs w:val="24"/>
          <w:lang w:val="lt-LT"/>
        </w:rPr>
        <w:t xml:space="preserve"> 1</w:t>
      </w:r>
      <w:r w:rsidR="00367661" w:rsidRPr="009A3E8F">
        <w:rPr>
          <w:noProof w:val="0"/>
          <w:kern w:val="24"/>
          <w:szCs w:val="24"/>
          <w:lang w:val="lt-LT"/>
        </w:rPr>
        <w:t>3</w:t>
      </w:r>
      <w:r w:rsidR="00343C1C" w:rsidRPr="009A3E8F">
        <w:rPr>
          <w:noProof w:val="0"/>
          <w:kern w:val="24"/>
          <w:szCs w:val="24"/>
          <w:lang w:val="lt-LT"/>
        </w:rPr>
        <w:t xml:space="preserve"> d. raštą</w:t>
      </w:r>
      <w:r w:rsidR="00A24475" w:rsidRPr="009A3E8F">
        <w:rPr>
          <w:noProof w:val="0"/>
          <w:kern w:val="24"/>
          <w:szCs w:val="24"/>
          <w:lang w:val="lt-LT"/>
        </w:rPr>
        <w:t xml:space="preserve"> Nr. (1.11 </w:t>
      </w:r>
      <w:proofErr w:type="spellStart"/>
      <w:r w:rsidR="00A24475" w:rsidRPr="009A3E8F">
        <w:rPr>
          <w:noProof w:val="0"/>
          <w:kern w:val="24"/>
          <w:szCs w:val="24"/>
          <w:lang w:val="lt-LT"/>
        </w:rPr>
        <w:t>Mr</w:t>
      </w:r>
      <w:proofErr w:type="spellEnd"/>
      <w:r w:rsidR="00A24475" w:rsidRPr="009A3E8F">
        <w:rPr>
          <w:noProof w:val="0"/>
          <w:kern w:val="24"/>
          <w:szCs w:val="24"/>
          <w:lang w:val="lt-LT"/>
        </w:rPr>
        <w:t>) S-29</w:t>
      </w:r>
      <w:r w:rsidR="00343C1C" w:rsidRPr="009A3E8F">
        <w:rPr>
          <w:noProof w:val="0"/>
          <w:kern w:val="24"/>
          <w:szCs w:val="24"/>
          <w:lang w:val="lt-LT"/>
        </w:rPr>
        <w:t xml:space="preserve"> „</w:t>
      </w:r>
      <w:r w:rsidR="00367661" w:rsidRPr="009A3E8F">
        <w:rPr>
          <w:noProof w:val="0"/>
          <w:kern w:val="24"/>
          <w:szCs w:val="24"/>
          <w:lang w:val="lt-LT"/>
        </w:rPr>
        <w:t>Dėl narių delegavimo į Visagino savivaldybės kultūros ir meno tarybą</w:t>
      </w:r>
      <w:r w:rsidR="00343C1C" w:rsidRPr="009A3E8F">
        <w:rPr>
          <w:noProof w:val="0"/>
          <w:kern w:val="24"/>
          <w:szCs w:val="24"/>
          <w:lang w:val="lt-LT"/>
        </w:rPr>
        <w:t xml:space="preserve">“, </w:t>
      </w:r>
      <w:r w:rsidR="006668B6" w:rsidRPr="009A3E8F">
        <w:rPr>
          <w:noProof w:val="0"/>
          <w:kern w:val="24"/>
          <w:szCs w:val="24"/>
          <w:lang w:val="lt-LT"/>
        </w:rPr>
        <w:t xml:space="preserve">viešosios įstaigos </w:t>
      </w:r>
      <w:r w:rsidR="00343C1C" w:rsidRPr="009A3E8F">
        <w:rPr>
          <w:noProof w:val="0"/>
          <w:kern w:val="24"/>
          <w:szCs w:val="24"/>
          <w:lang w:val="lt-LT"/>
        </w:rPr>
        <w:t xml:space="preserve">Visagino </w:t>
      </w:r>
      <w:r w:rsidR="006668B6" w:rsidRPr="009A3E8F">
        <w:rPr>
          <w:noProof w:val="0"/>
          <w:kern w:val="24"/>
          <w:szCs w:val="24"/>
          <w:lang w:val="lt-LT"/>
        </w:rPr>
        <w:t xml:space="preserve">miesto </w:t>
      </w:r>
      <w:r w:rsidR="00367661" w:rsidRPr="009A3E8F">
        <w:rPr>
          <w:noProof w:val="0"/>
          <w:kern w:val="24"/>
          <w:szCs w:val="24"/>
          <w:lang w:val="lt-LT"/>
        </w:rPr>
        <w:t>muziejaus</w:t>
      </w:r>
      <w:r w:rsidR="00343C1C" w:rsidRPr="009A3E8F">
        <w:rPr>
          <w:noProof w:val="0"/>
          <w:kern w:val="24"/>
          <w:szCs w:val="24"/>
          <w:lang w:val="lt-LT"/>
        </w:rPr>
        <w:t xml:space="preserve"> 2024 m. </w:t>
      </w:r>
      <w:r w:rsidR="00367661" w:rsidRPr="009A3E8F">
        <w:rPr>
          <w:noProof w:val="0"/>
          <w:kern w:val="24"/>
          <w:szCs w:val="24"/>
          <w:lang w:val="lt-LT"/>
        </w:rPr>
        <w:t>kovo</w:t>
      </w:r>
      <w:r w:rsidR="00343C1C" w:rsidRPr="009A3E8F">
        <w:rPr>
          <w:noProof w:val="0"/>
          <w:kern w:val="24"/>
          <w:szCs w:val="24"/>
          <w:lang w:val="lt-LT"/>
        </w:rPr>
        <w:t xml:space="preserve"> 1</w:t>
      </w:r>
      <w:r w:rsidR="00367661" w:rsidRPr="009A3E8F">
        <w:rPr>
          <w:noProof w:val="0"/>
          <w:kern w:val="24"/>
          <w:szCs w:val="24"/>
          <w:lang w:val="lt-LT"/>
        </w:rPr>
        <w:t>3</w:t>
      </w:r>
      <w:r w:rsidR="00343C1C" w:rsidRPr="009A3E8F">
        <w:rPr>
          <w:noProof w:val="0"/>
          <w:kern w:val="24"/>
          <w:szCs w:val="24"/>
          <w:lang w:val="lt-LT"/>
        </w:rPr>
        <w:t xml:space="preserve"> d. raštą Nr. S-</w:t>
      </w:r>
      <w:r w:rsidR="00A24475" w:rsidRPr="009A3E8F">
        <w:rPr>
          <w:noProof w:val="0"/>
          <w:kern w:val="24"/>
          <w:szCs w:val="24"/>
          <w:lang w:val="lt-LT"/>
        </w:rPr>
        <w:t>33</w:t>
      </w:r>
      <w:r w:rsidR="009B7D38" w:rsidRPr="009A3E8F">
        <w:rPr>
          <w:noProof w:val="0"/>
          <w:kern w:val="24"/>
          <w:szCs w:val="24"/>
          <w:lang w:val="lt-LT"/>
        </w:rPr>
        <w:t xml:space="preserve"> „</w:t>
      </w:r>
      <w:r w:rsidR="00A24475" w:rsidRPr="009A3E8F">
        <w:rPr>
          <w:noProof w:val="0"/>
          <w:kern w:val="24"/>
          <w:szCs w:val="24"/>
          <w:lang w:val="lt-LT"/>
        </w:rPr>
        <w:t>Dėl narių delegavimo į Visagino savivaldybės kultūros ir meno tarybą</w:t>
      </w:r>
      <w:r w:rsidR="009B7D38" w:rsidRPr="009A3E8F">
        <w:rPr>
          <w:noProof w:val="0"/>
          <w:kern w:val="24"/>
          <w:szCs w:val="24"/>
          <w:lang w:val="lt-LT"/>
        </w:rPr>
        <w:t xml:space="preserve">“, </w:t>
      </w:r>
      <w:r w:rsidR="006668B6" w:rsidRPr="009A3E8F">
        <w:rPr>
          <w:noProof w:val="0"/>
          <w:kern w:val="24"/>
          <w:szCs w:val="24"/>
          <w:lang w:val="lt-LT"/>
        </w:rPr>
        <w:t xml:space="preserve">asociacijos </w:t>
      </w:r>
      <w:r w:rsidR="009B7D38" w:rsidRPr="009A3E8F">
        <w:rPr>
          <w:noProof w:val="0"/>
          <w:kern w:val="24"/>
          <w:szCs w:val="24"/>
          <w:lang w:val="lt-LT"/>
        </w:rPr>
        <w:t xml:space="preserve">Visagino </w:t>
      </w:r>
      <w:r w:rsidR="00A24475" w:rsidRPr="009A3E8F">
        <w:rPr>
          <w:noProof w:val="0"/>
          <w:kern w:val="24"/>
          <w:szCs w:val="24"/>
          <w:lang w:val="lt-LT"/>
        </w:rPr>
        <w:t>menų rezidencijos</w:t>
      </w:r>
      <w:r w:rsidR="009B7D38" w:rsidRPr="009A3E8F">
        <w:rPr>
          <w:noProof w:val="0"/>
          <w:kern w:val="24"/>
          <w:szCs w:val="24"/>
          <w:lang w:val="lt-LT"/>
        </w:rPr>
        <w:t xml:space="preserve"> 2024 m. </w:t>
      </w:r>
      <w:r w:rsidR="00A24475" w:rsidRPr="009A3E8F">
        <w:rPr>
          <w:noProof w:val="0"/>
          <w:kern w:val="24"/>
          <w:szCs w:val="24"/>
          <w:lang w:val="lt-LT"/>
        </w:rPr>
        <w:t>kovo</w:t>
      </w:r>
      <w:r w:rsidR="009B7D38" w:rsidRPr="009A3E8F">
        <w:rPr>
          <w:noProof w:val="0"/>
          <w:kern w:val="24"/>
          <w:szCs w:val="24"/>
          <w:lang w:val="lt-LT"/>
        </w:rPr>
        <w:t xml:space="preserve"> </w:t>
      </w:r>
      <w:r w:rsidR="00A24475" w:rsidRPr="009A3E8F">
        <w:rPr>
          <w:noProof w:val="0"/>
          <w:kern w:val="24"/>
          <w:szCs w:val="24"/>
          <w:lang w:val="lt-LT"/>
        </w:rPr>
        <w:t>2</w:t>
      </w:r>
      <w:r w:rsidR="009B7D38" w:rsidRPr="009A3E8F">
        <w:rPr>
          <w:noProof w:val="0"/>
          <w:kern w:val="24"/>
          <w:szCs w:val="24"/>
          <w:lang w:val="lt-LT"/>
        </w:rPr>
        <w:t>0 d. rašt</w:t>
      </w:r>
      <w:r w:rsidR="00533587" w:rsidRPr="009A3E8F">
        <w:rPr>
          <w:noProof w:val="0"/>
          <w:kern w:val="24"/>
          <w:szCs w:val="24"/>
          <w:lang w:val="lt-LT"/>
        </w:rPr>
        <w:t>ą</w:t>
      </w:r>
      <w:r w:rsidR="009B7D38" w:rsidRPr="009A3E8F">
        <w:rPr>
          <w:noProof w:val="0"/>
          <w:kern w:val="24"/>
          <w:szCs w:val="24"/>
          <w:lang w:val="lt-LT"/>
        </w:rPr>
        <w:t xml:space="preserve"> „Dėl </w:t>
      </w:r>
      <w:r w:rsidR="00A24475" w:rsidRPr="009A3E8F">
        <w:rPr>
          <w:noProof w:val="0"/>
          <w:kern w:val="24"/>
          <w:szCs w:val="24"/>
          <w:lang w:val="lt-LT"/>
        </w:rPr>
        <w:t>delegavimo į Kultūros ir meno tarybą naujai kadencijai</w:t>
      </w:r>
      <w:r w:rsidR="009B7D38" w:rsidRPr="009A3E8F">
        <w:rPr>
          <w:noProof w:val="0"/>
          <w:kern w:val="24"/>
          <w:szCs w:val="24"/>
          <w:lang w:val="lt-LT"/>
        </w:rPr>
        <w:t xml:space="preserve">“, </w:t>
      </w:r>
      <w:r w:rsidR="00343C1C" w:rsidRPr="009A3E8F">
        <w:rPr>
          <w:noProof w:val="0"/>
          <w:kern w:val="24"/>
          <w:szCs w:val="24"/>
          <w:lang w:val="lt-LT"/>
        </w:rPr>
        <w:t xml:space="preserve">viešosios įstaigos </w:t>
      </w:r>
      <w:r w:rsidR="00A24475" w:rsidRPr="009A3E8F">
        <w:rPr>
          <w:noProof w:val="0"/>
          <w:kern w:val="24"/>
          <w:szCs w:val="24"/>
          <w:lang w:val="lt-LT"/>
        </w:rPr>
        <w:t>„Urbanistinės istorijos“</w:t>
      </w:r>
      <w:r w:rsidR="00343C1C" w:rsidRPr="009A3E8F">
        <w:rPr>
          <w:noProof w:val="0"/>
          <w:kern w:val="24"/>
          <w:szCs w:val="24"/>
          <w:lang w:val="lt-LT"/>
        </w:rPr>
        <w:t xml:space="preserve"> 2024 m. </w:t>
      </w:r>
      <w:r w:rsidR="00A24475" w:rsidRPr="009A3E8F">
        <w:rPr>
          <w:noProof w:val="0"/>
          <w:kern w:val="24"/>
          <w:szCs w:val="24"/>
          <w:lang w:val="lt-LT"/>
        </w:rPr>
        <w:t>kovo</w:t>
      </w:r>
      <w:r w:rsidR="00343C1C" w:rsidRPr="009A3E8F">
        <w:rPr>
          <w:noProof w:val="0"/>
          <w:kern w:val="24"/>
          <w:szCs w:val="24"/>
          <w:lang w:val="lt-LT"/>
        </w:rPr>
        <w:t xml:space="preserve"> </w:t>
      </w:r>
      <w:r w:rsidR="00A24475" w:rsidRPr="009A3E8F">
        <w:rPr>
          <w:noProof w:val="0"/>
          <w:kern w:val="24"/>
          <w:szCs w:val="24"/>
          <w:lang w:val="lt-LT"/>
        </w:rPr>
        <w:t>21</w:t>
      </w:r>
      <w:r w:rsidR="00343C1C" w:rsidRPr="009A3E8F">
        <w:rPr>
          <w:noProof w:val="0"/>
          <w:kern w:val="24"/>
          <w:szCs w:val="24"/>
          <w:lang w:val="lt-LT"/>
        </w:rPr>
        <w:t xml:space="preserve"> d. raštą „Dėl </w:t>
      </w:r>
      <w:r w:rsidR="00A24475" w:rsidRPr="009A3E8F">
        <w:rPr>
          <w:noProof w:val="0"/>
          <w:kern w:val="24"/>
          <w:szCs w:val="24"/>
          <w:lang w:val="lt-LT"/>
        </w:rPr>
        <w:t>narės</w:t>
      </w:r>
      <w:r w:rsidR="00343C1C" w:rsidRPr="009A3E8F">
        <w:rPr>
          <w:noProof w:val="0"/>
          <w:kern w:val="24"/>
          <w:szCs w:val="24"/>
          <w:lang w:val="lt-LT"/>
        </w:rPr>
        <w:t xml:space="preserve"> delegavimo</w:t>
      </w:r>
      <w:r w:rsidR="00A24475" w:rsidRPr="009A3E8F">
        <w:rPr>
          <w:noProof w:val="0"/>
          <w:kern w:val="24"/>
          <w:szCs w:val="24"/>
          <w:lang w:val="lt-LT"/>
        </w:rPr>
        <w:t xml:space="preserve"> į Visagino</w:t>
      </w:r>
      <w:r w:rsidR="009A3E8F">
        <w:rPr>
          <w:noProof w:val="0"/>
          <w:kern w:val="24"/>
          <w:szCs w:val="24"/>
          <w:lang w:val="lt-LT"/>
        </w:rPr>
        <w:t> </w:t>
      </w:r>
      <w:r w:rsidR="00A24475" w:rsidRPr="009A3E8F">
        <w:rPr>
          <w:noProof w:val="0"/>
          <w:kern w:val="24"/>
          <w:szCs w:val="24"/>
          <w:lang w:val="lt-LT"/>
        </w:rPr>
        <w:t>savivaldybės kultūros ir meno tarybą</w:t>
      </w:r>
      <w:r w:rsidR="00343C1C" w:rsidRPr="009A3E8F">
        <w:rPr>
          <w:noProof w:val="0"/>
          <w:kern w:val="24"/>
          <w:szCs w:val="24"/>
          <w:lang w:val="lt-LT"/>
        </w:rPr>
        <w:t xml:space="preserve">“, </w:t>
      </w:r>
      <w:r w:rsidR="00A24475" w:rsidRPr="009A3E8F">
        <w:rPr>
          <w:noProof w:val="0"/>
          <w:kern w:val="24"/>
          <w:szCs w:val="24"/>
          <w:lang w:val="lt-LT"/>
        </w:rPr>
        <w:t>Maksimo Ivanovo</w:t>
      </w:r>
      <w:r w:rsidR="00343C1C" w:rsidRPr="009A3E8F">
        <w:rPr>
          <w:noProof w:val="0"/>
          <w:kern w:val="24"/>
          <w:szCs w:val="24"/>
          <w:lang w:val="lt-LT"/>
        </w:rPr>
        <w:t xml:space="preserve"> 2024 m. </w:t>
      </w:r>
      <w:r w:rsidR="009E0455" w:rsidRPr="009A3E8F">
        <w:rPr>
          <w:noProof w:val="0"/>
          <w:kern w:val="24"/>
          <w:szCs w:val="24"/>
          <w:lang w:val="lt-LT"/>
        </w:rPr>
        <w:t>gegužės</w:t>
      </w:r>
      <w:r w:rsidR="00343C1C" w:rsidRPr="009A3E8F">
        <w:rPr>
          <w:noProof w:val="0"/>
          <w:kern w:val="24"/>
          <w:szCs w:val="24"/>
          <w:lang w:val="lt-LT"/>
        </w:rPr>
        <w:t xml:space="preserve"> </w:t>
      </w:r>
      <w:r w:rsidR="009E0455" w:rsidRPr="009A3E8F">
        <w:rPr>
          <w:noProof w:val="0"/>
          <w:kern w:val="24"/>
          <w:szCs w:val="24"/>
          <w:lang w:val="lt-LT"/>
        </w:rPr>
        <w:t>2</w:t>
      </w:r>
      <w:r w:rsidR="00343C1C" w:rsidRPr="009A3E8F">
        <w:rPr>
          <w:noProof w:val="0"/>
          <w:kern w:val="24"/>
          <w:szCs w:val="24"/>
          <w:lang w:val="lt-LT"/>
        </w:rPr>
        <w:t xml:space="preserve"> d. </w:t>
      </w:r>
      <w:r w:rsidR="00A24475" w:rsidRPr="009A3E8F">
        <w:rPr>
          <w:noProof w:val="0"/>
          <w:kern w:val="24"/>
          <w:szCs w:val="24"/>
          <w:lang w:val="lt-LT"/>
        </w:rPr>
        <w:t>prašymą</w:t>
      </w:r>
      <w:r w:rsidR="00343C1C" w:rsidRPr="009A3E8F">
        <w:rPr>
          <w:noProof w:val="0"/>
          <w:kern w:val="24"/>
          <w:szCs w:val="24"/>
          <w:lang w:val="lt-LT"/>
        </w:rPr>
        <w:t xml:space="preserve"> „Dėl </w:t>
      </w:r>
      <w:r w:rsidR="00A24475" w:rsidRPr="009A3E8F">
        <w:rPr>
          <w:noProof w:val="0"/>
          <w:kern w:val="24"/>
          <w:szCs w:val="24"/>
          <w:lang w:val="lt-LT"/>
        </w:rPr>
        <w:t xml:space="preserve">narystės Visagino kultūros ir meno </w:t>
      </w:r>
      <w:r w:rsidR="00343C1C" w:rsidRPr="009A3E8F">
        <w:rPr>
          <w:noProof w:val="0"/>
          <w:kern w:val="24"/>
          <w:szCs w:val="24"/>
          <w:lang w:val="lt-LT"/>
        </w:rPr>
        <w:t>taryboje</w:t>
      </w:r>
      <w:r w:rsidR="009E0455" w:rsidRPr="009A3E8F">
        <w:rPr>
          <w:noProof w:val="0"/>
          <w:kern w:val="24"/>
          <w:szCs w:val="24"/>
          <w:lang w:val="lt-LT"/>
        </w:rPr>
        <w:t xml:space="preserve"> 2024</w:t>
      </w:r>
      <w:r w:rsidR="009A3E8F">
        <w:rPr>
          <w:noProof w:val="0"/>
          <w:kern w:val="24"/>
          <w:szCs w:val="24"/>
          <w:lang w:val="lt-LT"/>
        </w:rPr>
        <w:t>–</w:t>
      </w:r>
      <w:r w:rsidR="009E0455" w:rsidRPr="009A3E8F">
        <w:rPr>
          <w:noProof w:val="0"/>
          <w:kern w:val="24"/>
          <w:szCs w:val="24"/>
          <w:lang w:val="lt-LT"/>
        </w:rPr>
        <w:t>2027 m.</w:t>
      </w:r>
      <w:r w:rsidR="00343C1C" w:rsidRPr="009A3E8F">
        <w:rPr>
          <w:noProof w:val="0"/>
          <w:kern w:val="24"/>
          <w:szCs w:val="24"/>
          <w:lang w:val="lt-LT"/>
        </w:rPr>
        <w:t>“</w:t>
      </w:r>
      <w:r w:rsidR="00A14208" w:rsidRPr="009A3E8F">
        <w:rPr>
          <w:noProof w:val="0"/>
          <w:kern w:val="24"/>
          <w:szCs w:val="24"/>
          <w:lang w:val="lt-LT"/>
        </w:rPr>
        <w:t>:</w:t>
      </w:r>
    </w:p>
    <w:p w14:paraId="174A28AA" w14:textId="4098FFF9" w:rsidR="0074371F" w:rsidRPr="009A3E8F" w:rsidRDefault="009425CA" w:rsidP="00822BB0">
      <w:pPr>
        <w:pStyle w:val="Sraopastraipa"/>
        <w:numPr>
          <w:ilvl w:val="0"/>
          <w:numId w:val="17"/>
        </w:numPr>
        <w:tabs>
          <w:tab w:val="left" w:pos="1560"/>
        </w:tabs>
        <w:ind w:left="0" w:firstLine="1305"/>
        <w:jc w:val="both"/>
        <w:rPr>
          <w:noProof w:val="0"/>
          <w:kern w:val="24"/>
          <w:szCs w:val="24"/>
          <w:lang w:val="lt-LT"/>
        </w:rPr>
      </w:pPr>
      <w:r w:rsidRPr="009A3E8F">
        <w:rPr>
          <w:noProof w:val="0"/>
          <w:spacing w:val="100"/>
          <w:kern w:val="24"/>
          <w:szCs w:val="24"/>
          <w:lang w:val="lt-LT"/>
        </w:rPr>
        <w:t>Tvirtinu</w:t>
      </w:r>
      <w:r w:rsidR="0074371F" w:rsidRPr="009A3E8F">
        <w:rPr>
          <w:noProof w:val="0"/>
          <w:kern w:val="24"/>
          <w:szCs w:val="24"/>
          <w:lang w:val="lt-LT"/>
        </w:rPr>
        <w:t xml:space="preserve"> </w:t>
      </w:r>
      <w:r w:rsidRPr="009A3E8F">
        <w:rPr>
          <w:noProof w:val="0"/>
          <w:kern w:val="24"/>
          <w:szCs w:val="24"/>
          <w:lang w:val="lt-LT"/>
        </w:rPr>
        <w:t xml:space="preserve">Visagino savivaldybės </w:t>
      </w:r>
      <w:r w:rsidR="00A24475" w:rsidRPr="009A3E8F">
        <w:rPr>
          <w:noProof w:val="0"/>
          <w:kern w:val="24"/>
          <w:szCs w:val="24"/>
          <w:lang w:val="lt-LT"/>
        </w:rPr>
        <w:t>kultūros ir meno</w:t>
      </w:r>
      <w:r w:rsidRPr="009A3E8F">
        <w:rPr>
          <w:noProof w:val="0"/>
          <w:kern w:val="24"/>
          <w:szCs w:val="24"/>
          <w:lang w:val="lt-LT"/>
        </w:rPr>
        <w:t xml:space="preserve"> taryb</w:t>
      </w:r>
      <w:r w:rsidR="005664FD" w:rsidRPr="009A3E8F">
        <w:rPr>
          <w:noProof w:val="0"/>
          <w:kern w:val="24"/>
          <w:szCs w:val="24"/>
          <w:lang w:val="lt-LT"/>
        </w:rPr>
        <w:t>os</w:t>
      </w:r>
      <w:r w:rsidRPr="009A3E8F">
        <w:rPr>
          <w:noProof w:val="0"/>
          <w:kern w:val="24"/>
          <w:szCs w:val="24"/>
          <w:lang w:val="lt-LT"/>
        </w:rPr>
        <w:t xml:space="preserve"> </w:t>
      </w:r>
      <w:r w:rsidR="0074371F" w:rsidRPr="009A3E8F">
        <w:rPr>
          <w:noProof w:val="0"/>
          <w:kern w:val="24"/>
          <w:szCs w:val="24"/>
          <w:lang w:val="lt-LT"/>
        </w:rPr>
        <w:t>(toliau</w:t>
      </w:r>
      <w:r w:rsidR="009A3E8F">
        <w:rPr>
          <w:noProof w:val="0"/>
          <w:kern w:val="24"/>
          <w:szCs w:val="24"/>
          <w:lang w:val="lt-LT"/>
        </w:rPr>
        <w:t xml:space="preserve"> </w:t>
      </w:r>
      <w:r w:rsidR="0074371F" w:rsidRPr="009A3E8F">
        <w:rPr>
          <w:noProof w:val="0"/>
          <w:kern w:val="24"/>
          <w:szCs w:val="24"/>
          <w:lang w:val="lt-LT"/>
        </w:rPr>
        <w:t>–</w:t>
      </w:r>
      <w:r w:rsidR="009A3E8F">
        <w:rPr>
          <w:noProof w:val="0"/>
          <w:kern w:val="24"/>
          <w:szCs w:val="24"/>
          <w:lang w:val="lt-LT"/>
        </w:rPr>
        <w:t xml:space="preserve"> </w:t>
      </w:r>
      <w:r w:rsidR="00A24475" w:rsidRPr="009A3E8F">
        <w:rPr>
          <w:noProof w:val="0"/>
          <w:kern w:val="24"/>
          <w:szCs w:val="24"/>
          <w:lang w:val="lt-LT"/>
        </w:rPr>
        <w:t>Kultūros</w:t>
      </w:r>
      <w:r w:rsidR="009A3E8F">
        <w:rPr>
          <w:noProof w:val="0"/>
          <w:kern w:val="24"/>
          <w:szCs w:val="24"/>
          <w:lang w:val="lt-LT"/>
        </w:rPr>
        <w:t> </w:t>
      </w:r>
      <w:r w:rsidR="00A24475" w:rsidRPr="009A3E8F">
        <w:rPr>
          <w:noProof w:val="0"/>
          <w:kern w:val="24"/>
          <w:szCs w:val="24"/>
          <w:lang w:val="lt-LT"/>
        </w:rPr>
        <w:t>ir</w:t>
      </w:r>
      <w:r w:rsidR="009A3E8F">
        <w:rPr>
          <w:noProof w:val="0"/>
          <w:kern w:val="24"/>
          <w:szCs w:val="24"/>
          <w:lang w:val="lt-LT"/>
        </w:rPr>
        <w:t> </w:t>
      </w:r>
      <w:r w:rsidR="00A24475" w:rsidRPr="009A3E8F">
        <w:rPr>
          <w:noProof w:val="0"/>
          <w:kern w:val="24"/>
          <w:szCs w:val="24"/>
          <w:lang w:val="lt-LT"/>
        </w:rPr>
        <w:t>meno</w:t>
      </w:r>
      <w:r w:rsidRPr="009A3E8F">
        <w:rPr>
          <w:noProof w:val="0"/>
          <w:kern w:val="24"/>
          <w:szCs w:val="24"/>
          <w:lang w:val="lt-LT"/>
        </w:rPr>
        <w:t xml:space="preserve"> taryba</w:t>
      </w:r>
      <w:r w:rsidR="0074371F" w:rsidRPr="009A3E8F">
        <w:rPr>
          <w:noProof w:val="0"/>
          <w:kern w:val="24"/>
          <w:szCs w:val="24"/>
          <w:lang w:val="lt-LT"/>
        </w:rPr>
        <w:t>)</w:t>
      </w:r>
      <w:r w:rsidR="005664FD" w:rsidRPr="009A3E8F">
        <w:rPr>
          <w:noProof w:val="0"/>
          <w:kern w:val="24"/>
          <w:szCs w:val="24"/>
          <w:lang w:val="lt-LT"/>
        </w:rPr>
        <w:t xml:space="preserve"> personalinę sudėtį</w:t>
      </w:r>
      <w:r w:rsidR="0074371F" w:rsidRPr="009A3E8F">
        <w:rPr>
          <w:noProof w:val="0"/>
          <w:kern w:val="24"/>
          <w:szCs w:val="24"/>
          <w:lang w:val="lt-LT"/>
        </w:rPr>
        <w:t>:</w:t>
      </w:r>
    </w:p>
    <w:p w14:paraId="5BC7E919" w14:textId="6C3D5F51" w:rsidR="00A14208" w:rsidRPr="009A3E8F" w:rsidRDefault="00BA48A0"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Oksana </w:t>
      </w:r>
      <w:proofErr w:type="spellStart"/>
      <w:r w:rsidRPr="009A3E8F">
        <w:rPr>
          <w:noProof w:val="0"/>
          <w:kern w:val="24"/>
          <w:szCs w:val="24"/>
          <w:lang w:val="lt-LT"/>
        </w:rPr>
        <w:t>Belskaja</w:t>
      </w:r>
      <w:proofErr w:type="spellEnd"/>
      <w:r w:rsidR="009A3E8F">
        <w:rPr>
          <w:noProof w:val="0"/>
          <w:kern w:val="24"/>
          <w:szCs w:val="24"/>
          <w:lang w:val="lt-LT"/>
        </w:rPr>
        <w:t xml:space="preserve"> –</w:t>
      </w:r>
      <w:r w:rsidR="004E2CE3" w:rsidRPr="009A3E8F">
        <w:rPr>
          <w:noProof w:val="0"/>
          <w:kern w:val="24"/>
          <w:szCs w:val="24"/>
          <w:lang w:val="lt-LT"/>
        </w:rPr>
        <w:t xml:space="preserve"> </w:t>
      </w:r>
      <w:r w:rsidRPr="009A3E8F">
        <w:rPr>
          <w:noProof w:val="0"/>
          <w:kern w:val="24"/>
          <w:szCs w:val="24"/>
          <w:lang w:val="lt-LT"/>
        </w:rPr>
        <w:t>Visagino viešosios bibliotekos</w:t>
      </w:r>
      <w:r w:rsidR="001E71D1" w:rsidRPr="009A3E8F">
        <w:rPr>
          <w:noProof w:val="0"/>
          <w:kern w:val="24"/>
          <w:szCs w:val="24"/>
          <w:lang w:val="lt-LT"/>
        </w:rPr>
        <w:t xml:space="preserve"> deleguota atstovė,</w:t>
      </w:r>
      <w:r w:rsidR="00A14208" w:rsidRPr="009A3E8F">
        <w:rPr>
          <w:noProof w:val="0"/>
          <w:kern w:val="24"/>
          <w:szCs w:val="24"/>
          <w:lang w:val="lt-LT"/>
        </w:rPr>
        <w:t xml:space="preserve"> </w:t>
      </w:r>
      <w:r w:rsidR="001E71D1" w:rsidRPr="009A3E8F">
        <w:rPr>
          <w:noProof w:val="0"/>
          <w:kern w:val="24"/>
          <w:szCs w:val="24"/>
          <w:lang w:val="lt-LT"/>
        </w:rPr>
        <w:t xml:space="preserve">Visagino viešosios bibliotekos </w:t>
      </w:r>
      <w:r w:rsidRPr="009A3E8F">
        <w:rPr>
          <w:noProof w:val="0"/>
          <w:kern w:val="24"/>
          <w:szCs w:val="24"/>
          <w:lang w:val="lt-LT"/>
        </w:rPr>
        <w:t>bibliotekininkė</w:t>
      </w:r>
      <w:r w:rsidR="00A14208" w:rsidRPr="009A3E8F">
        <w:rPr>
          <w:noProof w:val="0"/>
          <w:kern w:val="24"/>
          <w:szCs w:val="24"/>
          <w:lang w:val="lt-LT"/>
        </w:rPr>
        <w:t>;</w:t>
      </w:r>
    </w:p>
    <w:p w14:paraId="6C178718" w14:textId="588F0DED" w:rsidR="004E2CE3" w:rsidRPr="009A3E8F" w:rsidRDefault="00BA48A0"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Jevgenija </w:t>
      </w:r>
      <w:proofErr w:type="spellStart"/>
      <w:r w:rsidRPr="009A3E8F">
        <w:rPr>
          <w:noProof w:val="0"/>
          <w:kern w:val="24"/>
          <w:szCs w:val="24"/>
          <w:lang w:val="lt-LT"/>
        </w:rPr>
        <w:t>Cholodova</w:t>
      </w:r>
      <w:proofErr w:type="spellEnd"/>
      <w:r w:rsidR="009A3E8F">
        <w:rPr>
          <w:noProof w:val="0"/>
          <w:kern w:val="24"/>
          <w:szCs w:val="24"/>
          <w:lang w:val="lt-LT"/>
        </w:rPr>
        <w:t xml:space="preserve"> –</w:t>
      </w:r>
      <w:r w:rsidR="00A14208" w:rsidRPr="009A3E8F">
        <w:rPr>
          <w:noProof w:val="0"/>
          <w:kern w:val="24"/>
          <w:szCs w:val="24"/>
          <w:lang w:val="lt-LT"/>
        </w:rPr>
        <w:t xml:space="preserve"> </w:t>
      </w:r>
      <w:r w:rsidRPr="009A3E8F">
        <w:rPr>
          <w:noProof w:val="0"/>
          <w:kern w:val="24"/>
          <w:szCs w:val="24"/>
          <w:lang w:val="lt-LT"/>
        </w:rPr>
        <w:t xml:space="preserve">viešosios įstaigos „Urbanistinės istorijos“ deleguota </w:t>
      </w:r>
      <w:r w:rsidR="001E71D1" w:rsidRPr="009A3E8F">
        <w:rPr>
          <w:noProof w:val="0"/>
          <w:kern w:val="24"/>
          <w:szCs w:val="24"/>
          <w:lang w:val="lt-LT"/>
        </w:rPr>
        <w:t>atstovė, Visagino savivaldybės kultūros lauko veikėja</w:t>
      </w:r>
      <w:r w:rsidR="00A14208" w:rsidRPr="009A3E8F">
        <w:rPr>
          <w:noProof w:val="0"/>
          <w:kern w:val="24"/>
          <w:szCs w:val="24"/>
          <w:lang w:val="lt-LT"/>
        </w:rPr>
        <w:t>;</w:t>
      </w:r>
    </w:p>
    <w:p w14:paraId="5C46B00D" w14:textId="7D92E930" w:rsidR="00C11D68" w:rsidRPr="009A3E8F" w:rsidRDefault="00BA48A0"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Lina </w:t>
      </w:r>
      <w:proofErr w:type="spellStart"/>
      <w:r w:rsidRPr="009A3E8F">
        <w:rPr>
          <w:noProof w:val="0"/>
          <w:kern w:val="24"/>
          <w:szCs w:val="24"/>
          <w:lang w:val="lt-LT"/>
        </w:rPr>
        <w:t>Dainienė</w:t>
      </w:r>
      <w:proofErr w:type="spellEnd"/>
      <w:r w:rsidR="009A3E8F">
        <w:rPr>
          <w:noProof w:val="0"/>
          <w:kern w:val="24"/>
          <w:szCs w:val="24"/>
          <w:lang w:val="lt-LT"/>
        </w:rPr>
        <w:t xml:space="preserve"> –</w:t>
      </w:r>
      <w:r w:rsidR="00C11D68" w:rsidRPr="009A3E8F">
        <w:rPr>
          <w:noProof w:val="0"/>
          <w:kern w:val="24"/>
          <w:szCs w:val="24"/>
          <w:lang w:val="lt-LT"/>
        </w:rPr>
        <w:t xml:space="preserve"> </w:t>
      </w:r>
      <w:r w:rsidR="006668B6" w:rsidRPr="009A3E8F">
        <w:rPr>
          <w:noProof w:val="0"/>
          <w:kern w:val="24"/>
          <w:szCs w:val="24"/>
          <w:lang w:val="lt-LT"/>
        </w:rPr>
        <w:t xml:space="preserve">Visagino savivaldybės administracijos atstovė, </w:t>
      </w:r>
      <w:r w:rsidR="00F25EDF" w:rsidRPr="009A3E8F">
        <w:rPr>
          <w:noProof w:val="0"/>
          <w:kern w:val="24"/>
          <w:szCs w:val="24"/>
          <w:lang w:val="lt-LT"/>
        </w:rPr>
        <w:t xml:space="preserve">Visagino savivaldybės administracijos </w:t>
      </w:r>
      <w:r w:rsidRPr="009A3E8F">
        <w:rPr>
          <w:noProof w:val="0"/>
          <w:kern w:val="24"/>
          <w:szCs w:val="24"/>
          <w:lang w:val="lt-LT"/>
        </w:rPr>
        <w:t>Švietimo, kultūros, sporto ir valstybinės kalbos kontrolės</w:t>
      </w:r>
      <w:r w:rsidR="008F3E13" w:rsidRPr="009A3E8F">
        <w:rPr>
          <w:noProof w:val="0"/>
          <w:kern w:val="24"/>
          <w:szCs w:val="24"/>
          <w:lang w:val="lt-LT"/>
        </w:rPr>
        <w:t xml:space="preserve"> skyriaus</w:t>
      </w:r>
      <w:r w:rsidRPr="009A3E8F">
        <w:rPr>
          <w:noProof w:val="0"/>
          <w:kern w:val="24"/>
          <w:szCs w:val="24"/>
          <w:lang w:val="lt-LT"/>
        </w:rPr>
        <w:t xml:space="preserve"> vyriausi</w:t>
      </w:r>
      <w:r w:rsidR="00784DAC" w:rsidRPr="009A3E8F">
        <w:rPr>
          <w:noProof w:val="0"/>
          <w:kern w:val="24"/>
          <w:szCs w:val="24"/>
          <w:lang w:val="lt-LT"/>
        </w:rPr>
        <w:t>oji</w:t>
      </w:r>
      <w:r w:rsidRPr="009A3E8F">
        <w:rPr>
          <w:noProof w:val="0"/>
          <w:kern w:val="24"/>
          <w:szCs w:val="24"/>
          <w:lang w:val="lt-LT"/>
        </w:rPr>
        <w:t xml:space="preserve"> specialist</w:t>
      </w:r>
      <w:r w:rsidR="00784DAC" w:rsidRPr="009A3E8F">
        <w:rPr>
          <w:noProof w:val="0"/>
          <w:kern w:val="24"/>
          <w:szCs w:val="24"/>
          <w:lang w:val="lt-LT"/>
        </w:rPr>
        <w:t>ė</w:t>
      </w:r>
      <w:r w:rsidR="001E71D1" w:rsidRPr="009A3E8F">
        <w:rPr>
          <w:noProof w:val="0"/>
          <w:kern w:val="24"/>
          <w:szCs w:val="24"/>
          <w:lang w:val="lt-LT"/>
        </w:rPr>
        <w:t xml:space="preserve"> (kalbos tvarkytoja)</w:t>
      </w:r>
      <w:r w:rsidR="00C11D68" w:rsidRPr="009A3E8F">
        <w:rPr>
          <w:noProof w:val="0"/>
          <w:kern w:val="24"/>
          <w:szCs w:val="24"/>
          <w:lang w:val="lt-LT"/>
        </w:rPr>
        <w:t>;</w:t>
      </w:r>
    </w:p>
    <w:p w14:paraId="44B68368" w14:textId="06B4FFAB" w:rsidR="00A14208" w:rsidRPr="009A3E8F" w:rsidRDefault="00BA48A0" w:rsidP="00533587">
      <w:pPr>
        <w:pStyle w:val="Sraopastraipa"/>
        <w:numPr>
          <w:ilvl w:val="1"/>
          <w:numId w:val="17"/>
        </w:numPr>
        <w:tabs>
          <w:tab w:val="left" w:pos="1843"/>
        </w:tabs>
        <w:ind w:left="0" w:firstLine="1305"/>
        <w:jc w:val="both"/>
        <w:rPr>
          <w:noProof w:val="0"/>
          <w:kern w:val="24"/>
          <w:szCs w:val="24"/>
          <w:lang w:val="lt-LT"/>
        </w:rPr>
      </w:pPr>
      <w:proofErr w:type="spellStart"/>
      <w:r w:rsidRPr="009A3E8F">
        <w:rPr>
          <w:noProof w:val="0"/>
          <w:kern w:val="24"/>
          <w:szCs w:val="24"/>
          <w:lang w:val="lt-LT"/>
        </w:rPr>
        <w:t>Maksim</w:t>
      </w:r>
      <w:proofErr w:type="spellEnd"/>
      <w:r w:rsidRPr="009A3E8F">
        <w:rPr>
          <w:noProof w:val="0"/>
          <w:kern w:val="24"/>
          <w:szCs w:val="24"/>
          <w:lang w:val="lt-LT"/>
        </w:rPr>
        <w:t xml:space="preserve"> </w:t>
      </w:r>
      <w:proofErr w:type="spellStart"/>
      <w:r w:rsidRPr="009A3E8F">
        <w:rPr>
          <w:noProof w:val="0"/>
          <w:kern w:val="24"/>
          <w:szCs w:val="24"/>
          <w:lang w:val="lt-LT"/>
        </w:rPr>
        <w:t>Ivanov</w:t>
      </w:r>
      <w:proofErr w:type="spellEnd"/>
      <w:r w:rsidR="009A3E8F">
        <w:rPr>
          <w:noProof w:val="0"/>
          <w:kern w:val="24"/>
          <w:szCs w:val="24"/>
          <w:lang w:val="lt-LT"/>
        </w:rPr>
        <w:t xml:space="preserve"> –</w:t>
      </w:r>
      <w:r w:rsidR="00A14208" w:rsidRPr="009A3E8F">
        <w:rPr>
          <w:noProof w:val="0"/>
          <w:kern w:val="24"/>
          <w:szCs w:val="24"/>
          <w:lang w:val="lt-LT"/>
        </w:rPr>
        <w:t xml:space="preserve"> </w:t>
      </w:r>
      <w:r w:rsidR="001E71D1" w:rsidRPr="009A3E8F">
        <w:rPr>
          <w:noProof w:val="0"/>
          <w:kern w:val="24"/>
          <w:szCs w:val="24"/>
          <w:lang w:val="lt-LT"/>
        </w:rPr>
        <w:t xml:space="preserve">Visagino savivaldybės kultūros lauko veikėjas, </w:t>
      </w:r>
      <w:r w:rsidRPr="009A3E8F">
        <w:rPr>
          <w:noProof w:val="0"/>
          <w:kern w:val="24"/>
          <w:szCs w:val="24"/>
          <w:lang w:val="lt-LT"/>
        </w:rPr>
        <w:t>savo kandidatūr</w:t>
      </w:r>
      <w:r w:rsidR="001E71D1" w:rsidRPr="009A3E8F">
        <w:rPr>
          <w:noProof w:val="0"/>
          <w:kern w:val="24"/>
          <w:szCs w:val="24"/>
          <w:lang w:val="lt-LT"/>
        </w:rPr>
        <w:t>ą</w:t>
      </w:r>
      <w:r w:rsidRPr="009A3E8F">
        <w:rPr>
          <w:noProof w:val="0"/>
          <w:kern w:val="24"/>
          <w:szCs w:val="24"/>
          <w:lang w:val="lt-LT"/>
        </w:rPr>
        <w:t xml:space="preserve"> </w:t>
      </w:r>
      <w:r w:rsidR="001E71D1" w:rsidRPr="009A3E8F">
        <w:rPr>
          <w:noProof w:val="0"/>
          <w:kern w:val="24"/>
          <w:szCs w:val="24"/>
          <w:lang w:val="lt-LT"/>
        </w:rPr>
        <w:t>pasiūlė</w:t>
      </w:r>
      <w:r w:rsidRPr="009A3E8F">
        <w:rPr>
          <w:noProof w:val="0"/>
          <w:kern w:val="24"/>
          <w:szCs w:val="24"/>
          <w:lang w:val="lt-LT"/>
        </w:rPr>
        <w:t xml:space="preserve"> pats</w:t>
      </w:r>
      <w:r w:rsidR="00A14208" w:rsidRPr="009A3E8F">
        <w:rPr>
          <w:noProof w:val="0"/>
          <w:kern w:val="24"/>
          <w:szCs w:val="24"/>
          <w:lang w:val="lt-LT"/>
        </w:rPr>
        <w:t>;</w:t>
      </w:r>
    </w:p>
    <w:p w14:paraId="60E5BBB4" w14:textId="538A7D1F" w:rsidR="00784DAC" w:rsidRPr="009A3E8F" w:rsidRDefault="00784DAC"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Viktorija </w:t>
      </w:r>
      <w:proofErr w:type="spellStart"/>
      <w:r w:rsidRPr="009A3E8F">
        <w:rPr>
          <w:noProof w:val="0"/>
          <w:kern w:val="24"/>
          <w:szCs w:val="24"/>
          <w:lang w:val="lt-LT"/>
        </w:rPr>
        <w:t>Kazlienė</w:t>
      </w:r>
      <w:proofErr w:type="spellEnd"/>
      <w:r w:rsidR="009A3E8F">
        <w:rPr>
          <w:noProof w:val="0"/>
          <w:kern w:val="24"/>
          <w:szCs w:val="24"/>
          <w:lang w:val="lt-LT"/>
        </w:rPr>
        <w:t xml:space="preserve"> –</w:t>
      </w:r>
      <w:r w:rsidRPr="009A3E8F">
        <w:rPr>
          <w:noProof w:val="0"/>
          <w:kern w:val="24"/>
          <w:szCs w:val="24"/>
          <w:lang w:val="lt-LT"/>
        </w:rPr>
        <w:t xml:space="preserve"> </w:t>
      </w:r>
      <w:r w:rsidR="008F3E13" w:rsidRPr="009A3E8F">
        <w:rPr>
          <w:noProof w:val="0"/>
          <w:kern w:val="24"/>
          <w:szCs w:val="24"/>
          <w:lang w:val="lt-LT"/>
        </w:rPr>
        <w:t xml:space="preserve">viešosios įstaigos </w:t>
      </w:r>
      <w:r w:rsidRPr="009A3E8F">
        <w:rPr>
          <w:noProof w:val="0"/>
          <w:kern w:val="24"/>
          <w:szCs w:val="24"/>
          <w:lang w:val="lt-LT"/>
        </w:rPr>
        <w:t>Visagino miesto muziejaus</w:t>
      </w:r>
      <w:r w:rsidR="001E71D1" w:rsidRPr="009A3E8F">
        <w:rPr>
          <w:noProof w:val="0"/>
          <w:kern w:val="24"/>
          <w:szCs w:val="24"/>
          <w:lang w:val="lt-LT"/>
        </w:rPr>
        <w:t xml:space="preserve"> deleguota atstovė, </w:t>
      </w:r>
      <w:r w:rsidRPr="009A3E8F">
        <w:rPr>
          <w:noProof w:val="0"/>
          <w:kern w:val="24"/>
          <w:szCs w:val="24"/>
          <w:lang w:val="lt-LT"/>
        </w:rPr>
        <w:t>laikinai einan</w:t>
      </w:r>
      <w:r w:rsidR="008F3E13" w:rsidRPr="009A3E8F">
        <w:rPr>
          <w:noProof w:val="0"/>
          <w:kern w:val="24"/>
          <w:szCs w:val="24"/>
          <w:lang w:val="lt-LT"/>
        </w:rPr>
        <w:t>ti</w:t>
      </w:r>
      <w:r w:rsidRPr="009A3E8F">
        <w:rPr>
          <w:noProof w:val="0"/>
          <w:kern w:val="24"/>
          <w:szCs w:val="24"/>
          <w:lang w:val="lt-LT"/>
        </w:rPr>
        <w:t xml:space="preserve"> </w:t>
      </w:r>
      <w:r w:rsidR="00701C69" w:rsidRPr="009A3E8F">
        <w:rPr>
          <w:noProof w:val="0"/>
          <w:kern w:val="24"/>
          <w:szCs w:val="24"/>
          <w:lang w:val="lt-LT"/>
        </w:rPr>
        <w:t xml:space="preserve">viešosios įstaigos </w:t>
      </w:r>
      <w:r w:rsidR="006668B6" w:rsidRPr="009A3E8F">
        <w:rPr>
          <w:noProof w:val="0"/>
          <w:kern w:val="24"/>
          <w:szCs w:val="24"/>
          <w:lang w:val="lt-LT"/>
        </w:rPr>
        <w:t xml:space="preserve">Visagino miesto muziejaus </w:t>
      </w:r>
      <w:r w:rsidRPr="009A3E8F">
        <w:rPr>
          <w:noProof w:val="0"/>
          <w:kern w:val="24"/>
          <w:szCs w:val="24"/>
          <w:lang w:val="lt-LT"/>
        </w:rPr>
        <w:t>direktor</w:t>
      </w:r>
      <w:r w:rsidR="006668B6" w:rsidRPr="009A3E8F">
        <w:rPr>
          <w:noProof w:val="0"/>
          <w:kern w:val="24"/>
          <w:szCs w:val="24"/>
          <w:lang w:val="lt-LT"/>
        </w:rPr>
        <w:t>iaus</w:t>
      </w:r>
      <w:r w:rsidRPr="009A3E8F">
        <w:rPr>
          <w:noProof w:val="0"/>
          <w:kern w:val="24"/>
          <w:szCs w:val="24"/>
          <w:lang w:val="lt-LT"/>
        </w:rPr>
        <w:t xml:space="preserve"> </w:t>
      </w:r>
      <w:r w:rsidR="008F3E13" w:rsidRPr="009A3E8F">
        <w:rPr>
          <w:noProof w:val="0"/>
          <w:kern w:val="24"/>
          <w:szCs w:val="24"/>
          <w:lang w:val="lt-LT"/>
        </w:rPr>
        <w:t>pareigas</w:t>
      </w:r>
      <w:r w:rsidRPr="009A3E8F">
        <w:rPr>
          <w:noProof w:val="0"/>
          <w:kern w:val="24"/>
          <w:szCs w:val="24"/>
          <w:lang w:val="lt-LT"/>
        </w:rPr>
        <w:t>;</w:t>
      </w:r>
    </w:p>
    <w:p w14:paraId="7FCEF0B3" w14:textId="12273FE2" w:rsidR="00A14208" w:rsidRPr="009A3E8F" w:rsidRDefault="00784DAC"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Jūratė </w:t>
      </w:r>
      <w:proofErr w:type="spellStart"/>
      <w:r w:rsidRPr="009A3E8F">
        <w:rPr>
          <w:noProof w:val="0"/>
          <w:kern w:val="24"/>
          <w:szCs w:val="24"/>
          <w:lang w:val="lt-LT"/>
        </w:rPr>
        <w:t>Leinartaitė</w:t>
      </w:r>
      <w:proofErr w:type="spellEnd"/>
      <w:r w:rsidR="009A3E8F">
        <w:rPr>
          <w:noProof w:val="0"/>
          <w:kern w:val="24"/>
          <w:szCs w:val="24"/>
          <w:lang w:val="lt-LT"/>
        </w:rPr>
        <w:t xml:space="preserve"> –</w:t>
      </w:r>
      <w:r w:rsidR="00A14208" w:rsidRPr="009A3E8F">
        <w:rPr>
          <w:noProof w:val="0"/>
          <w:kern w:val="24"/>
          <w:szCs w:val="24"/>
          <w:lang w:val="lt-LT"/>
        </w:rPr>
        <w:t xml:space="preserve"> Visagino </w:t>
      </w:r>
      <w:r w:rsidRPr="009A3E8F">
        <w:rPr>
          <w:noProof w:val="0"/>
          <w:kern w:val="24"/>
          <w:szCs w:val="24"/>
          <w:lang w:val="lt-LT"/>
        </w:rPr>
        <w:t>kultūros centro</w:t>
      </w:r>
      <w:r w:rsidR="001E71D1" w:rsidRPr="009A3E8F">
        <w:rPr>
          <w:noProof w:val="0"/>
          <w:kern w:val="24"/>
          <w:szCs w:val="24"/>
          <w:lang w:val="lt-LT"/>
        </w:rPr>
        <w:t xml:space="preserve"> deleguota atstovė, Visagino kultūros centro</w:t>
      </w:r>
      <w:r w:rsidRPr="009A3E8F">
        <w:rPr>
          <w:noProof w:val="0"/>
          <w:kern w:val="24"/>
          <w:szCs w:val="24"/>
          <w:lang w:val="lt-LT"/>
        </w:rPr>
        <w:t xml:space="preserve"> </w:t>
      </w:r>
      <w:r w:rsidR="006668B6" w:rsidRPr="009A3E8F">
        <w:rPr>
          <w:noProof w:val="0"/>
          <w:kern w:val="24"/>
          <w:szCs w:val="24"/>
          <w:lang w:val="lt-LT"/>
        </w:rPr>
        <w:t>M</w:t>
      </w:r>
      <w:r w:rsidRPr="009A3E8F">
        <w:rPr>
          <w:noProof w:val="0"/>
          <w:kern w:val="24"/>
          <w:szCs w:val="24"/>
          <w:lang w:val="lt-LT"/>
        </w:rPr>
        <w:t>ėgėjų meno skyriaus kultūrinės veiklos vadovė</w:t>
      </w:r>
      <w:r w:rsidR="008F3E13" w:rsidRPr="009A3E8F">
        <w:rPr>
          <w:noProof w:val="0"/>
          <w:kern w:val="24"/>
          <w:szCs w:val="24"/>
          <w:lang w:val="lt-LT"/>
        </w:rPr>
        <w:t>, kultūrinių veiklų koordinatorė ir organizatorė</w:t>
      </w:r>
      <w:r w:rsidR="00A14208" w:rsidRPr="009A3E8F">
        <w:rPr>
          <w:noProof w:val="0"/>
          <w:kern w:val="24"/>
          <w:szCs w:val="24"/>
          <w:lang w:val="lt-LT"/>
        </w:rPr>
        <w:t>;</w:t>
      </w:r>
    </w:p>
    <w:p w14:paraId="1E012639" w14:textId="348D3758" w:rsidR="00A14208" w:rsidRPr="009A3E8F" w:rsidRDefault="00784DAC"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Sandra </w:t>
      </w:r>
      <w:proofErr w:type="spellStart"/>
      <w:r w:rsidRPr="009A3E8F">
        <w:rPr>
          <w:noProof w:val="0"/>
          <w:kern w:val="24"/>
          <w:szCs w:val="24"/>
          <w:lang w:val="lt-LT"/>
        </w:rPr>
        <w:t>Matvejeva</w:t>
      </w:r>
      <w:proofErr w:type="spellEnd"/>
      <w:r w:rsidR="009A3E8F">
        <w:rPr>
          <w:noProof w:val="0"/>
          <w:kern w:val="24"/>
          <w:szCs w:val="24"/>
          <w:lang w:val="lt-LT"/>
        </w:rPr>
        <w:t xml:space="preserve"> –</w:t>
      </w:r>
      <w:r w:rsidRPr="009A3E8F">
        <w:rPr>
          <w:noProof w:val="0"/>
          <w:kern w:val="24"/>
          <w:szCs w:val="24"/>
          <w:lang w:val="lt-LT"/>
        </w:rPr>
        <w:t xml:space="preserve"> Visagino kultūros centro </w:t>
      </w:r>
      <w:r w:rsidR="001E71D1" w:rsidRPr="009A3E8F">
        <w:rPr>
          <w:noProof w:val="0"/>
          <w:kern w:val="24"/>
          <w:szCs w:val="24"/>
          <w:lang w:val="lt-LT"/>
        </w:rPr>
        <w:t xml:space="preserve">deleguota atstovė, Visagino kultūros centro </w:t>
      </w:r>
      <w:r w:rsidRPr="009A3E8F">
        <w:rPr>
          <w:noProof w:val="0"/>
          <w:kern w:val="24"/>
          <w:szCs w:val="24"/>
          <w:lang w:val="lt-LT"/>
        </w:rPr>
        <w:t>dailininkė-scenografė</w:t>
      </w:r>
      <w:r w:rsidR="00533587" w:rsidRPr="009A3E8F">
        <w:rPr>
          <w:noProof w:val="0"/>
          <w:kern w:val="24"/>
          <w:szCs w:val="24"/>
          <w:lang w:val="lt-LT"/>
        </w:rPr>
        <w:t>;</w:t>
      </w:r>
    </w:p>
    <w:p w14:paraId="6F67C304" w14:textId="1D6A60AC" w:rsidR="00A14208" w:rsidRPr="009A3E8F" w:rsidRDefault="00784DAC"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Larisa </w:t>
      </w:r>
      <w:proofErr w:type="spellStart"/>
      <w:r w:rsidRPr="009A3E8F">
        <w:rPr>
          <w:noProof w:val="0"/>
          <w:kern w:val="24"/>
          <w:szCs w:val="24"/>
          <w:lang w:val="lt-LT"/>
        </w:rPr>
        <w:t>Podberiozkina</w:t>
      </w:r>
      <w:proofErr w:type="spellEnd"/>
      <w:r w:rsidR="009A3E8F">
        <w:rPr>
          <w:noProof w:val="0"/>
          <w:kern w:val="24"/>
          <w:szCs w:val="24"/>
          <w:lang w:val="lt-LT"/>
        </w:rPr>
        <w:t xml:space="preserve"> –</w:t>
      </w:r>
      <w:r w:rsidR="00A14208" w:rsidRPr="009A3E8F">
        <w:rPr>
          <w:noProof w:val="0"/>
          <w:kern w:val="24"/>
          <w:szCs w:val="24"/>
          <w:lang w:val="lt-LT"/>
        </w:rPr>
        <w:t xml:space="preserve"> </w:t>
      </w:r>
      <w:r w:rsidRPr="009A3E8F">
        <w:rPr>
          <w:noProof w:val="0"/>
          <w:kern w:val="24"/>
          <w:szCs w:val="24"/>
          <w:lang w:val="lt-LT"/>
        </w:rPr>
        <w:t>Visagino kultūros centro</w:t>
      </w:r>
      <w:r w:rsidR="008F3E13" w:rsidRPr="009A3E8F">
        <w:rPr>
          <w:noProof w:val="0"/>
          <w:kern w:val="24"/>
          <w:szCs w:val="24"/>
          <w:lang w:val="lt-LT"/>
        </w:rPr>
        <w:t xml:space="preserve"> </w:t>
      </w:r>
      <w:r w:rsidR="001E71D1" w:rsidRPr="009A3E8F">
        <w:rPr>
          <w:noProof w:val="0"/>
          <w:kern w:val="24"/>
          <w:szCs w:val="24"/>
          <w:lang w:val="lt-LT"/>
        </w:rPr>
        <w:t xml:space="preserve">deleguota atstovė, Visagino kultūros centro </w:t>
      </w:r>
      <w:r w:rsidR="006668B6" w:rsidRPr="009A3E8F">
        <w:rPr>
          <w:noProof w:val="0"/>
          <w:kern w:val="24"/>
          <w:szCs w:val="24"/>
          <w:lang w:val="lt-LT"/>
        </w:rPr>
        <w:t>E</w:t>
      </w:r>
      <w:r w:rsidR="008F3E13" w:rsidRPr="009A3E8F">
        <w:rPr>
          <w:noProof w:val="0"/>
          <w:kern w:val="24"/>
          <w:szCs w:val="24"/>
          <w:lang w:val="lt-LT"/>
        </w:rPr>
        <w:t>tninės kultūros ir edukacijos skyriaus</w:t>
      </w:r>
      <w:r w:rsidRPr="009A3E8F">
        <w:rPr>
          <w:noProof w:val="0"/>
          <w:kern w:val="24"/>
          <w:szCs w:val="24"/>
          <w:lang w:val="lt-LT"/>
        </w:rPr>
        <w:t xml:space="preserve"> </w:t>
      </w:r>
      <w:r w:rsidR="008F3E13" w:rsidRPr="009A3E8F">
        <w:rPr>
          <w:noProof w:val="0"/>
          <w:kern w:val="24"/>
          <w:szCs w:val="24"/>
          <w:lang w:val="lt-LT"/>
        </w:rPr>
        <w:t xml:space="preserve">kultūrinės veiklos </w:t>
      </w:r>
      <w:r w:rsidRPr="009A3E8F">
        <w:rPr>
          <w:noProof w:val="0"/>
          <w:kern w:val="24"/>
          <w:szCs w:val="24"/>
          <w:lang w:val="lt-LT"/>
        </w:rPr>
        <w:t>vadovė, kultūrinių veiklų koordinatorė ir organizatorė</w:t>
      </w:r>
      <w:r w:rsidR="00A14208" w:rsidRPr="009A3E8F">
        <w:rPr>
          <w:noProof w:val="0"/>
          <w:kern w:val="24"/>
          <w:szCs w:val="24"/>
          <w:lang w:val="lt-LT"/>
        </w:rPr>
        <w:t>;</w:t>
      </w:r>
    </w:p>
    <w:p w14:paraId="5B77EE90" w14:textId="5D63084C" w:rsidR="00A14208" w:rsidRPr="009A3E8F" w:rsidRDefault="00784DAC"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Vilija </w:t>
      </w:r>
      <w:proofErr w:type="spellStart"/>
      <w:r w:rsidRPr="009A3E8F">
        <w:rPr>
          <w:noProof w:val="0"/>
          <w:kern w:val="24"/>
          <w:szCs w:val="24"/>
          <w:lang w:val="lt-LT"/>
        </w:rPr>
        <w:t>Skukauskaitė</w:t>
      </w:r>
      <w:proofErr w:type="spellEnd"/>
      <w:r w:rsidR="009A3E8F">
        <w:rPr>
          <w:noProof w:val="0"/>
          <w:kern w:val="24"/>
          <w:szCs w:val="24"/>
          <w:lang w:val="lt-LT"/>
        </w:rPr>
        <w:t xml:space="preserve"> –</w:t>
      </w:r>
      <w:r w:rsidR="00A14208" w:rsidRPr="009A3E8F">
        <w:rPr>
          <w:noProof w:val="0"/>
          <w:kern w:val="24"/>
          <w:szCs w:val="24"/>
          <w:lang w:val="lt-LT"/>
        </w:rPr>
        <w:t xml:space="preserve"> </w:t>
      </w:r>
      <w:r w:rsidR="008F3E13" w:rsidRPr="009A3E8F">
        <w:rPr>
          <w:noProof w:val="0"/>
          <w:kern w:val="24"/>
          <w:szCs w:val="24"/>
          <w:lang w:val="lt-LT"/>
        </w:rPr>
        <w:t xml:space="preserve">asociacijos </w:t>
      </w:r>
      <w:r w:rsidRPr="009A3E8F">
        <w:rPr>
          <w:noProof w:val="0"/>
          <w:kern w:val="24"/>
          <w:szCs w:val="24"/>
          <w:lang w:val="lt-LT"/>
        </w:rPr>
        <w:t>Visagino menų rezidencij</w:t>
      </w:r>
      <w:r w:rsidR="008F3E13" w:rsidRPr="009A3E8F">
        <w:rPr>
          <w:noProof w:val="0"/>
          <w:kern w:val="24"/>
          <w:szCs w:val="24"/>
          <w:lang w:val="lt-LT"/>
        </w:rPr>
        <w:t>os</w:t>
      </w:r>
      <w:r w:rsidR="001E71D1" w:rsidRPr="009A3E8F">
        <w:rPr>
          <w:noProof w:val="0"/>
          <w:kern w:val="24"/>
          <w:szCs w:val="24"/>
          <w:lang w:val="lt-LT"/>
        </w:rPr>
        <w:t xml:space="preserve"> deleguota</w:t>
      </w:r>
      <w:r w:rsidRPr="009A3E8F">
        <w:rPr>
          <w:noProof w:val="0"/>
          <w:kern w:val="24"/>
          <w:szCs w:val="24"/>
          <w:lang w:val="lt-LT"/>
        </w:rPr>
        <w:t xml:space="preserve"> </w:t>
      </w:r>
      <w:r w:rsidR="001E71D1" w:rsidRPr="009A3E8F">
        <w:rPr>
          <w:noProof w:val="0"/>
          <w:kern w:val="24"/>
          <w:szCs w:val="24"/>
          <w:lang w:val="lt-LT"/>
        </w:rPr>
        <w:t>atstovė</w:t>
      </w:r>
      <w:r w:rsidR="00C11D68" w:rsidRPr="009A3E8F">
        <w:rPr>
          <w:noProof w:val="0"/>
          <w:kern w:val="24"/>
          <w:szCs w:val="24"/>
          <w:lang w:val="lt-LT"/>
        </w:rPr>
        <w:t xml:space="preserve">, Visagino savivaldybėje veikiančios nevyriausybinės organizacijos, atstovaujančios </w:t>
      </w:r>
      <w:r w:rsidRPr="009A3E8F">
        <w:rPr>
          <w:noProof w:val="0"/>
          <w:kern w:val="24"/>
          <w:szCs w:val="24"/>
          <w:lang w:val="lt-LT"/>
        </w:rPr>
        <w:t>jaunimui</w:t>
      </w:r>
      <w:r w:rsidR="006668B6" w:rsidRPr="009A3E8F">
        <w:rPr>
          <w:noProof w:val="0"/>
          <w:kern w:val="24"/>
          <w:szCs w:val="24"/>
          <w:lang w:val="lt-LT"/>
        </w:rPr>
        <w:t>,</w:t>
      </w:r>
      <w:r w:rsidR="00C11D68" w:rsidRPr="009A3E8F">
        <w:rPr>
          <w:noProof w:val="0"/>
          <w:kern w:val="24"/>
          <w:szCs w:val="24"/>
          <w:lang w:val="lt-LT"/>
        </w:rPr>
        <w:t xml:space="preserve"> atstovė;</w:t>
      </w:r>
    </w:p>
    <w:p w14:paraId="4B14E6EA" w14:textId="598D16B8" w:rsidR="00C11D68" w:rsidRPr="009A3E8F" w:rsidRDefault="00784DAC"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Vi</w:t>
      </w:r>
      <w:r w:rsidR="006668B6" w:rsidRPr="009A3E8F">
        <w:rPr>
          <w:noProof w:val="0"/>
          <w:kern w:val="24"/>
          <w:szCs w:val="24"/>
          <w:lang w:val="lt-LT"/>
        </w:rPr>
        <w:t>oleta</w:t>
      </w:r>
      <w:r w:rsidRPr="009A3E8F">
        <w:rPr>
          <w:noProof w:val="0"/>
          <w:kern w:val="24"/>
          <w:szCs w:val="24"/>
          <w:lang w:val="lt-LT"/>
        </w:rPr>
        <w:t xml:space="preserve"> </w:t>
      </w:r>
      <w:proofErr w:type="spellStart"/>
      <w:r w:rsidRPr="009A3E8F">
        <w:rPr>
          <w:noProof w:val="0"/>
          <w:kern w:val="24"/>
          <w:szCs w:val="24"/>
          <w:lang w:val="lt-LT"/>
        </w:rPr>
        <w:t>Šeršniovienė</w:t>
      </w:r>
      <w:proofErr w:type="spellEnd"/>
      <w:r w:rsidR="009A3E8F">
        <w:rPr>
          <w:noProof w:val="0"/>
          <w:kern w:val="24"/>
          <w:szCs w:val="24"/>
          <w:lang w:val="lt-LT"/>
        </w:rPr>
        <w:t xml:space="preserve"> –</w:t>
      </w:r>
      <w:r w:rsidR="00C11D68" w:rsidRPr="009A3E8F">
        <w:rPr>
          <w:noProof w:val="0"/>
          <w:kern w:val="24"/>
          <w:szCs w:val="24"/>
          <w:lang w:val="lt-LT"/>
        </w:rPr>
        <w:t xml:space="preserve"> Visagino </w:t>
      </w:r>
      <w:r w:rsidRPr="009A3E8F">
        <w:rPr>
          <w:noProof w:val="0"/>
          <w:kern w:val="24"/>
          <w:szCs w:val="24"/>
          <w:lang w:val="lt-LT"/>
        </w:rPr>
        <w:t>viešosios bibliotekos</w:t>
      </w:r>
      <w:r w:rsidR="001E71D1" w:rsidRPr="009A3E8F">
        <w:rPr>
          <w:noProof w:val="0"/>
          <w:kern w:val="24"/>
          <w:szCs w:val="24"/>
          <w:lang w:val="lt-LT"/>
        </w:rPr>
        <w:t xml:space="preserve"> deleguota atstovė, Visagino</w:t>
      </w:r>
      <w:r w:rsidR="009A3E8F">
        <w:rPr>
          <w:noProof w:val="0"/>
          <w:kern w:val="24"/>
          <w:szCs w:val="24"/>
          <w:lang w:val="lt-LT"/>
        </w:rPr>
        <w:t> </w:t>
      </w:r>
      <w:r w:rsidR="001E71D1" w:rsidRPr="009A3E8F">
        <w:rPr>
          <w:noProof w:val="0"/>
          <w:kern w:val="24"/>
          <w:szCs w:val="24"/>
          <w:lang w:val="lt-LT"/>
        </w:rPr>
        <w:t>viešosios bibliotekos</w:t>
      </w:r>
      <w:r w:rsidR="008F3E13" w:rsidRPr="009A3E8F">
        <w:rPr>
          <w:noProof w:val="0"/>
          <w:kern w:val="24"/>
          <w:szCs w:val="24"/>
          <w:lang w:val="lt-LT"/>
        </w:rPr>
        <w:t xml:space="preserve"> filialo vedėja</w:t>
      </w:r>
      <w:r w:rsidR="006668B6" w:rsidRPr="009A3E8F">
        <w:rPr>
          <w:noProof w:val="0"/>
          <w:kern w:val="24"/>
          <w:szCs w:val="24"/>
          <w:lang w:val="lt-LT"/>
        </w:rPr>
        <w:t>.</w:t>
      </w:r>
    </w:p>
    <w:p w14:paraId="0ADE2FC7" w14:textId="77777777" w:rsidR="007801CF" w:rsidRPr="009A3E8F" w:rsidRDefault="0074371F" w:rsidP="00533587">
      <w:pPr>
        <w:pStyle w:val="Sraopastraipa"/>
        <w:numPr>
          <w:ilvl w:val="0"/>
          <w:numId w:val="17"/>
        </w:numPr>
        <w:tabs>
          <w:tab w:val="left" w:pos="1560"/>
        </w:tabs>
        <w:ind w:left="0" w:firstLine="1305"/>
        <w:jc w:val="both"/>
        <w:rPr>
          <w:noProof w:val="0"/>
          <w:kern w:val="24"/>
          <w:szCs w:val="24"/>
          <w:lang w:val="lt-LT"/>
        </w:rPr>
      </w:pPr>
      <w:r w:rsidRPr="009A3E8F">
        <w:rPr>
          <w:noProof w:val="0"/>
          <w:spacing w:val="100"/>
          <w:kern w:val="24"/>
          <w:szCs w:val="24"/>
          <w:lang w:val="lt-LT"/>
        </w:rPr>
        <w:lastRenderedPageBreak/>
        <w:t>Nuroda</w:t>
      </w:r>
      <w:r w:rsidRPr="009A3E8F">
        <w:rPr>
          <w:noProof w:val="0"/>
          <w:kern w:val="24"/>
          <w:szCs w:val="24"/>
          <w:lang w:val="lt-LT"/>
        </w:rPr>
        <w:t>u</w:t>
      </w:r>
      <w:r w:rsidR="007801CF" w:rsidRPr="009A3E8F">
        <w:rPr>
          <w:noProof w:val="0"/>
          <w:kern w:val="24"/>
          <w:szCs w:val="24"/>
          <w:lang w:val="lt-LT"/>
        </w:rPr>
        <w:t>:</w:t>
      </w:r>
    </w:p>
    <w:p w14:paraId="2FA6D241" w14:textId="39B4FD3D" w:rsidR="007801CF" w:rsidRPr="009A3E8F" w:rsidRDefault="006668B6"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 xml:space="preserve">Visagino savivaldybės administracijos </w:t>
      </w:r>
      <w:r w:rsidR="001E71D1" w:rsidRPr="009A3E8F">
        <w:rPr>
          <w:noProof w:val="0"/>
          <w:kern w:val="24"/>
          <w:szCs w:val="24"/>
          <w:lang w:val="lt-LT"/>
        </w:rPr>
        <w:t>Švietimo, kultūros, sporto ir valstybinės kalbos kontrolės skyriui</w:t>
      </w:r>
      <w:r w:rsidR="007801CF" w:rsidRPr="009A3E8F">
        <w:rPr>
          <w:noProof w:val="0"/>
          <w:kern w:val="24"/>
          <w:szCs w:val="24"/>
          <w:lang w:val="lt-LT"/>
        </w:rPr>
        <w:t xml:space="preserve"> sušaukti pirmąjį </w:t>
      </w:r>
      <w:r w:rsidR="001E71D1" w:rsidRPr="009A3E8F">
        <w:rPr>
          <w:noProof w:val="0"/>
          <w:kern w:val="24"/>
          <w:szCs w:val="24"/>
          <w:lang w:val="lt-LT"/>
        </w:rPr>
        <w:t>Kultūros ir meno</w:t>
      </w:r>
      <w:r w:rsidR="007801CF" w:rsidRPr="009A3E8F">
        <w:rPr>
          <w:noProof w:val="0"/>
          <w:kern w:val="24"/>
          <w:szCs w:val="24"/>
          <w:lang w:val="lt-LT"/>
        </w:rPr>
        <w:t xml:space="preserve"> tarybos posėdį ne vėliau kaip per 1 mėnesį nuo šio potvarkio įsigaliojimo dienos;</w:t>
      </w:r>
    </w:p>
    <w:p w14:paraId="79ABA6FC" w14:textId="14AD7613" w:rsidR="0074371F" w:rsidRPr="009A3E8F" w:rsidRDefault="007801CF" w:rsidP="00533587">
      <w:pPr>
        <w:pStyle w:val="Sraopastraipa"/>
        <w:numPr>
          <w:ilvl w:val="1"/>
          <w:numId w:val="17"/>
        </w:numPr>
        <w:tabs>
          <w:tab w:val="left" w:pos="1843"/>
        </w:tabs>
        <w:ind w:left="0" w:firstLine="1305"/>
        <w:jc w:val="both"/>
        <w:rPr>
          <w:noProof w:val="0"/>
          <w:kern w:val="24"/>
          <w:szCs w:val="24"/>
          <w:lang w:val="lt-LT"/>
        </w:rPr>
      </w:pPr>
      <w:r w:rsidRPr="009A3E8F">
        <w:rPr>
          <w:noProof w:val="0"/>
          <w:kern w:val="24"/>
          <w:szCs w:val="24"/>
          <w:lang w:val="lt-LT"/>
        </w:rPr>
        <w:t>Visagino savivaldybės administracijos Vidaus administravimo ir informacinių technologijų skyriui šį potvarkį paskelbti savivaldybės interneto svetainėje.</w:t>
      </w:r>
    </w:p>
    <w:p w14:paraId="7D7241AA" w14:textId="30DDC7C1" w:rsidR="007801CF" w:rsidRPr="009A3E8F" w:rsidRDefault="00533587" w:rsidP="00533587">
      <w:pPr>
        <w:jc w:val="both"/>
        <w:rPr>
          <w:noProof w:val="0"/>
          <w:kern w:val="24"/>
          <w:szCs w:val="24"/>
          <w:lang w:val="lt-LT"/>
        </w:rPr>
      </w:pPr>
      <w:r w:rsidRPr="009A3E8F">
        <w:rPr>
          <w:noProof w:val="0"/>
          <w:kern w:val="24"/>
          <w:szCs w:val="24"/>
          <w:lang w:val="lt-LT"/>
        </w:rPr>
        <w:tab/>
      </w:r>
      <w:r w:rsidR="007801CF" w:rsidRPr="009A3E8F">
        <w:rPr>
          <w:noProof w:val="0"/>
          <w:kern w:val="24"/>
          <w:szCs w:val="24"/>
          <w:lang w:val="lt-LT"/>
        </w:rPr>
        <w:t>Šis sprendimas gali būti skundžiamas savo pasirinkimu Visagino savivaldybės merui (Parko g. 14, 31140 Visaginas) Lietuvos Respublikos viešojo administravimo įstatymo nustatyta tvarka, arba Lietuvos administracinių ginčų komisijos Panevėžio apygardos skyriui (Respublikos</w:t>
      </w:r>
      <w:r w:rsidRPr="009A3E8F">
        <w:rPr>
          <w:noProof w:val="0"/>
          <w:kern w:val="24"/>
          <w:szCs w:val="24"/>
          <w:lang w:val="lt-LT"/>
        </w:rPr>
        <w:t>  </w:t>
      </w:r>
      <w:r w:rsidR="007801CF" w:rsidRPr="009A3E8F">
        <w:rPr>
          <w:noProof w:val="0"/>
          <w:kern w:val="24"/>
          <w:szCs w:val="24"/>
          <w:lang w:val="lt-LT"/>
        </w:rPr>
        <w:t>g.</w:t>
      </w:r>
      <w:r w:rsidRPr="009A3E8F">
        <w:rPr>
          <w:noProof w:val="0"/>
          <w:kern w:val="24"/>
          <w:szCs w:val="24"/>
          <w:lang w:val="lt-LT"/>
        </w:rPr>
        <w:t>  </w:t>
      </w:r>
      <w:r w:rsidR="007801CF" w:rsidRPr="009A3E8F">
        <w:rPr>
          <w:noProof w:val="0"/>
          <w:kern w:val="24"/>
          <w:szCs w:val="24"/>
          <w:lang w:val="lt-LT"/>
        </w:rPr>
        <w:t>62, 35158 Panevėžys) Lietuvos Respublikos ikiteisminio administracinių ginčų nagrinėjimo tvarkos įstatymo nustatyta tvarka arba Regionų administraciniam teismui (</w:t>
      </w:r>
      <w:proofErr w:type="spellStart"/>
      <w:r w:rsidR="007801CF" w:rsidRPr="009A3E8F">
        <w:rPr>
          <w:noProof w:val="0"/>
          <w:kern w:val="24"/>
          <w:szCs w:val="24"/>
          <w:lang w:val="lt-LT"/>
        </w:rPr>
        <w:t>e.teismas.lt</w:t>
      </w:r>
      <w:proofErr w:type="spellEnd"/>
      <w:r w:rsidR="007801CF" w:rsidRPr="009A3E8F">
        <w:rPr>
          <w:noProof w:val="0"/>
          <w:kern w:val="24"/>
          <w:szCs w:val="24"/>
          <w:lang w:val="lt-LT"/>
        </w:rPr>
        <w:t xml:space="preserve"> arba Žygimantų g. 2, 01102 Vilnius) arba atitinkamiems jo rūmams Lietuvos Respublikos administracinių bylų teisenos įstatymo nustatyta tvarka per vieną mėnesį nuo jo paskelbimo arba įteikimo suinteresuotam asmeniui dienos.</w:t>
      </w:r>
    </w:p>
    <w:p w14:paraId="1F8597E6" w14:textId="77777777" w:rsidR="000D7E17" w:rsidRPr="009A3E8F" w:rsidRDefault="000D7E17" w:rsidP="0074371F">
      <w:pPr>
        <w:jc w:val="both"/>
        <w:rPr>
          <w:noProof w:val="0"/>
          <w:kern w:val="24"/>
          <w:szCs w:val="24"/>
          <w:lang w:val="lt-LT"/>
        </w:rPr>
      </w:pPr>
    </w:p>
    <w:p w14:paraId="588958CA" w14:textId="77777777" w:rsidR="00E125E2" w:rsidRPr="009A3E8F" w:rsidRDefault="00E125E2" w:rsidP="006B1599">
      <w:pPr>
        <w:jc w:val="both"/>
        <w:rPr>
          <w:noProof w:val="0"/>
          <w:kern w:val="24"/>
          <w:szCs w:val="24"/>
          <w:lang w:val="lt-LT"/>
        </w:rPr>
      </w:pPr>
    </w:p>
    <w:p w14:paraId="643BDBAD" w14:textId="77777777" w:rsidR="00CA2D4D" w:rsidRPr="009A3E8F" w:rsidRDefault="00CA2D4D" w:rsidP="006B1599">
      <w:pPr>
        <w:jc w:val="both"/>
        <w:rPr>
          <w:noProof w:val="0"/>
          <w:kern w:val="24"/>
          <w:szCs w:val="24"/>
          <w:lang w:val="lt-LT"/>
        </w:rPr>
      </w:pPr>
    </w:p>
    <w:p w14:paraId="67C4A61B" w14:textId="77777777" w:rsidR="009A3E8F" w:rsidRDefault="006C490E" w:rsidP="006668B6">
      <w:pPr>
        <w:tabs>
          <w:tab w:val="right" w:pos="9638"/>
        </w:tabs>
        <w:rPr>
          <w:noProof w:val="0"/>
          <w:kern w:val="24"/>
          <w:szCs w:val="24"/>
          <w:lang w:val="lt-LT"/>
        </w:rPr>
      </w:pPr>
      <w:r w:rsidRPr="009A3E8F">
        <w:rPr>
          <w:noProof w:val="0"/>
          <w:kern w:val="24"/>
          <w:szCs w:val="24"/>
          <w:lang w:val="lt-LT"/>
        </w:rPr>
        <w:t xml:space="preserve">Savivaldybės </w:t>
      </w:r>
      <w:r w:rsidR="008E500C" w:rsidRPr="009A3E8F">
        <w:rPr>
          <w:noProof w:val="0"/>
          <w:kern w:val="24"/>
          <w:szCs w:val="24"/>
          <w:lang w:val="lt-LT"/>
        </w:rPr>
        <w:t>vicemerė,</w:t>
      </w:r>
    </w:p>
    <w:p w14:paraId="38C17EF2" w14:textId="430285AA" w:rsidR="00E41F49" w:rsidRPr="009A3E8F" w:rsidRDefault="006668B6" w:rsidP="009A3E8F">
      <w:pPr>
        <w:tabs>
          <w:tab w:val="right" w:pos="9638"/>
        </w:tabs>
        <w:rPr>
          <w:noProof w:val="0"/>
          <w:kern w:val="24"/>
          <w:szCs w:val="24"/>
          <w:lang w:val="lt-LT"/>
        </w:rPr>
      </w:pPr>
      <w:r w:rsidRPr="009A3E8F">
        <w:rPr>
          <w:noProof w:val="0"/>
          <w:kern w:val="24"/>
          <w:szCs w:val="24"/>
          <w:lang w:val="lt-LT"/>
        </w:rPr>
        <w:t>p</w:t>
      </w:r>
      <w:r w:rsidR="008E500C" w:rsidRPr="009A3E8F">
        <w:rPr>
          <w:noProof w:val="0"/>
          <w:kern w:val="24"/>
          <w:szCs w:val="24"/>
          <w:lang w:val="lt-LT"/>
        </w:rPr>
        <w:t>avaduojanti</w:t>
      </w:r>
      <w:r w:rsidR="009A3E8F">
        <w:rPr>
          <w:noProof w:val="0"/>
          <w:kern w:val="24"/>
          <w:szCs w:val="24"/>
          <w:lang w:val="lt-LT"/>
        </w:rPr>
        <w:t xml:space="preserve"> </w:t>
      </w:r>
      <w:r w:rsidR="008E500C" w:rsidRPr="009A3E8F">
        <w:rPr>
          <w:noProof w:val="0"/>
          <w:kern w:val="24"/>
          <w:szCs w:val="24"/>
          <w:lang w:val="lt-LT"/>
        </w:rPr>
        <w:t>savivaldybės merą</w:t>
      </w:r>
      <w:r w:rsidRPr="009A3E8F">
        <w:rPr>
          <w:noProof w:val="0"/>
          <w:kern w:val="24"/>
          <w:szCs w:val="24"/>
          <w:lang w:val="lt-LT"/>
        </w:rPr>
        <w:tab/>
        <w:t>Aleksandra Grigienė</w:t>
      </w:r>
    </w:p>
    <w:sectPr w:rsidR="00E41F49" w:rsidRPr="009A3E8F" w:rsidSect="00D43860">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81A21" w14:textId="77777777" w:rsidR="00D43860" w:rsidRDefault="00D43860">
      <w:r>
        <w:separator/>
      </w:r>
    </w:p>
  </w:endnote>
  <w:endnote w:type="continuationSeparator" w:id="0">
    <w:p w14:paraId="271D9A46" w14:textId="77777777" w:rsidR="00D43860" w:rsidRDefault="00D4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0109E" w14:textId="77777777" w:rsidR="00D43860" w:rsidRDefault="00D43860">
      <w:r>
        <w:separator/>
      </w:r>
    </w:p>
  </w:footnote>
  <w:footnote w:type="continuationSeparator" w:id="0">
    <w:p w14:paraId="7E2D0415" w14:textId="77777777" w:rsidR="00D43860" w:rsidRDefault="00D43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B0E84"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F21F5"/>
    <w:multiLevelType w:val="multilevel"/>
    <w:tmpl w:val="8B501096"/>
    <w:lvl w:ilvl="0">
      <w:start w:val="1"/>
      <w:numFmt w:val="decimal"/>
      <w:lvlText w:val="%1."/>
      <w:lvlJc w:val="left"/>
      <w:pPr>
        <w:ind w:left="1665" w:hanging="360"/>
      </w:pPr>
      <w:rPr>
        <w:rFonts w:ascii="Times New Roman" w:eastAsia="Times New Roman" w:hAnsi="Times New Roman" w:cs="Times New Roman"/>
      </w:rPr>
    </w:lvl>
    <w:lvl w:ilvl="1">
      <w:start w:val="1"/>
      <w:numFmt w:val="decimal"/>
      <w:isLgl/>
      <w:lvlText w:val="%1.%2."/>
      <w:lvlJc w:val="left"/>
      <w:pPr>
        <w:ind w:left="1725" w:hanging="42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1" w15:restartNumberingAfterBreak="0">
    <w:nsid w:val="1F953E05"/>
    <w:multiLevelType w:val="multilevel"/>
    <w:tmpl w:val="CBFE460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160" w:hanging="1080"/>
      </w:pPr>
      <w:rPr>
        <w:rFonts w:hint="default"/>
        <w:color w:val="000000"/>
      </w:rPr>
    </w:lvl>
    <w:lvl w:ilvl="5">
      <w:start w:val="1"/>
      <w:numFmt w:val="decimal"/>
      <w:isLgl/>
      <w:lvlText w:val="%1.%2.%3.%4.%5.%6."/>
      <w:lvlJc w:val="left"/>
      <w:pPr>
        <w:ind w:left="2160" w:hanging="1080"/>
      </w:pPr>
      <w:rPr>
        <w:rFonts w:hint="default"/>
        <w:color w:val="000000"/>
      </w:rPr>
    </w:lvl>
    <w:lvl w:ilvl="6">
      <w:start w:val="1"/>
      <w:numFmt w:val="decimal"/>
      <w:isLgl/>
      <w:lvlText w:val="%1.%2.%3.%4.%5.%6.%7."/>
      <w:lvlJc w:val="left"/>
      <w:pPr>
        <w:ind w:left="2520" w:hanging="1440"/>
      </w:pPr>
      <w:rPr>
        <w:rFonts w:hint="default"/>
        <w:color w:val="000000"/>
      </w:rPr>
    </w:lvl>
    <w:lvl w:ilvl="7">
      <w:start w:val="1"/>
      <w:numFmt w:val="decimal"/>
      <w:isLgl/>
      <w:lvlText w:val="%1.%2.%3.%4.%5.%6.%7.%8."/>
      <w:lvlJc w:val="left"/>
      <w:pPr>
        <w:ind w:left="2520" w:hanging="1440"/>
      </w:pPr>
      <w:rPr>
        <w:rFonts w:hint="default"/>
        <w:color w:val="000000"/>
      </w:rPr>
    </w:lvl>
    <w:lvl w:ilvl="8">
      <w:start w:val="1"/>
      <w:numFmt w:val="decimal"/>
      <w:isLgl/>
      <w:lvlText w:val="%1.%2.%3.%4.%5.%6.%7.%8.%9."/>
      <w:lvlJc w:val="left"/>
      <w:pPr>
        <w:ind w:left="2880" w:hanging="1800"/>
      </w:pPr>
      <w:rPr>
        <w:rFonts w:hint="default"/>
        <w:color w:val="000000"/>
      </w:rPr>
    </w:lvl>
  </w:abstractNum>
  <w:abstractNum w:abstractNumId="2" w15:restartNumberingAfterBreak="0">
    <w:nsid w:val="21074E3F"/>
    <w:multiLevelType w:val="multilevel"/>
    <w:tmpl w:val="8F226CE0"/>
    <w:lvl w:ilvl="0">
      <w:start w:val="1"/>
      <w:numFmt w:val="decimal"/>
      <w:lvlText w:val="%1."/>
      <w:lvlJc w:val="left"/>
      <w:pPr>
        <w:tabs>
          <w:tab w:val="num" w:pos="1650"/>
        </w:tabs>
        <w:ind w:left="1650" w:hanging="360"/>
      </w:pPr>
    </w:lvl>
    <w:lvl w:ilvl="1">
      <w:start w:val="1"/>
      <w:numFmt w:val="decimal"/>
      <w:isLgl/>
      <w:lvlText w:val="%1.%2."/>
      <w:lvlJc w:val="left"/>
      <w:pPr>
        <w:tabs>
          <w:tab w:val="num" w:pos="1710"/>
        </w:tabs>
        <w:ind w:left="1710" w:hanging="420"/>
      </w:pPr>
    </w:lvl>
    <w:lvl w:ilvl="2">
      <w:start w:val="1"/>
      <w:numFmt w:val="decimal"/>
      <w:isLgl/>
      <w:lvlText w:val="%1.%2.%3."/>
      <w:lvlJc w:val="left"/>
      <w:pPr>
        <w:tabs>
          <w:tab w:val="num" w:pos="2010"/>
        </w:tabs>
        <w:ind w:left="2010" w:hanging="720"/>
      </w:pPr>
    </w:lvl>
    <w:lvl w:ilvl="3">
      <w:start w:val="1"/>
      <w:numFmt w:val="decimal"/>
      <w:isLgl/>
      <w:lvlText w:val="%1.%2.%3.%4."/>
      <w:lvlJc w:val="left"/>
      <w:pPr>
        <w:tabs>
          <w:tab w:val="num" w:pos="2010"/>
        </w:tabs>
        <w:ind w:left="2010" w:hanging="720"/>
      </w:pPr>
    </w:lvl>
    <w:lvl w:ilvl="4">
      <w:start w:val="1"/>
      <w:numFmt w:val="decimal"/>
      <w:isLgl/>
      <w:lvlText w:val="%1.%2.%3.%4.%5."/>
      <w:lvlJc w:val="left"/>
      <w:pPr>
        <w:tabs>
          <w:tab w:val="num" w:pos="2370"/>
        </w:tabs>
        <w:ind w:left="2370" w:hanging="1080"/>
      </w:pPr>
    </w:lvl>
    <w:lvl w:ilvl="5">
      <w:start w:val="1"/>
      <w:numFmt w:val="decimal"/>
      <w:isLgl/>
      <w:lvlText w:val="%1.%2.%3.%4.%5.%6."/>
      <w:lvlJc w:val="left"/>
      <w:pPr>
        <w:tabs>
          <w:tab w:val="num" w:pos="2370"/>
        </w:tabs>
        <w:ind w:left="2370" w:hanging="1080"/>
      </w:pPr>
    </w:lvl>
    <w:lvl w:ilvl="6">
      <w:start w:val="1"/>
      <w:numFmt w:val="decimal"/>
      <w:isLgl/>
      <w:lvlText w:val="%1.%2.%3.%4.%5.%6.%7."/>
      <w:lvlJc w:val="left"/>
      <w:pPr>
        <w:tabs>
          <w:tab w:val="num" w:pos="2730"/>
        </w:tabs>
        <w:ind w:left="2730" w:hanging="1440"/>
      </w:pPr>
    </w:lvl>
    <w:lvl w:ilvl="7">
      <w:start w:val="1"/>
      <w:numFmt w:val="decimal"/>
      <w:isLgl/>
      <w:lvlText w:val="%1.%2.%3.%4.%5.%6.%7.%8."/>
      <w:lvlJc w:val="left"/>
      <w:pPr>
        <w:tabs>
          <w:tab w:val="num" w:pos="2730"/>
        </w:tabs>
        <w:ind w:left="2730" w:hanging="1440"/>
      </w:pPr>
    </w:lvl>
    <w:lvl w:ilvl="8">
      <w:start w:val="1"/>
      <w:numFmt w:val="decimal"/>
      <w:isLgl/>
      <w:lvlText w:val="%1.%2.%3.%4.%5.%6.%7.%8.%9."/>
      <w:lvlJc w:val="left"/>
      <w:pPr>
        <w:tabs>
          <w:tab w:val="num" w:pos="3090"/>
        </w:tabs>
        <w:ind w:left="3090" w:hanging="1800"/>
      </w:pPr>
    </w:lvl>
  </w:abstractNum>
  <w:abstractNum w:abstractNumId="3" w15:restartNumberingAfterBreak="0">
    <w:nsid w:val="239666E8"/>
    <w:multiLevelType w:val="hybridMultilevel"/>
    <w:tmpl w:val="91D40EAC"/>
    <w:lvl w:ilvl="0" w:tplc="FBBC03D6">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2D7171C0"/>
    <w:multiLevelType w:val="multilevel"/>
    <w:tmpl w:val="2340C580"/>
    <w:lvl w:ilvl="0">
      <w:start w:val="1"/>
      <w:numFmt w:val="decimal"/>
      <w:lvlText w:val="%1."/>
      <w:lvlJc w:val="left"/>
      <w:pPr>
        <w:ind w:left="1500" w:hanging="360"/>
      </w:pPr>
      <w:rPr>
        <w:rFonts w:cs="Times New Roman" w:hint="default"/>
      </w:rPr>
    </w:lvl>
    <w:lvl w:ilvl="1">
      <w:start w:val="1"/>
      <w:numFmt w:val="decimal"/>
      <w:isLgl/>
      <w:lvlText w:val="%1.%2."/>
      <w:lvlJc w:val="left"/>
      <w:pPr>
        <w:ind w:left="1500" w:hanging="360"/>
      </w:pPr>
      <w:rPr>
        <w:rFonts w:cs="Times New Roman" w:hint="default"/>
      </w:rPr>
    </w:lvl>
    <w:lvl w:ilvl="2">
      <w:start w:val="1"/>
      <w:numFmt w:val="decimal"/>
      <w:isLgl/>
      <w:lvlText w:val="%1.%2.%3."/>
      <w:lvlJc w:val="left"/>
      <w:pPr>
        <w:ind w:left="1860" w:hanging="720"/>
      </w:pPr>
      <w:rPr>
        <w:rFonts w:cs="Times New Roman" w:hint="default"/>
      </w:rPr>
    </w:lvl>
    <w:lvl w:ilvl="3">
      <w:start w:val="1"/>
      <w:numFmt w:val="decimal"/>
      <w:isLgl/>
      <w:lvlText w:val="%1.%2.%3.%4."/>
      <w:lvlJc w:val="left"/>
      <w:pPr>
        <w:ind w:left="1860" w:hanging="720"/>
      </w:pPr>
      <w:rPr>
        <w:rFonts w:cs="Times New Roman" w:hint="default"/>
      </w:rPr>
    </w:lvl>
    <w:lvl w:ilvl="4">
      <w:start w:val="1"/>
      <w:numFmt w:val="decimal"/>
      <w:isLgl/>
      <w:lvlText w:val="%1.%2.%3.%4.%5."/>
      <w:lvlJc w:val="left"/>
      <w:pPr>
        <w:ind w:left="2220" w:hanging="1080"/>
      </w:pPr>
      <w:rPr>
        <w:rFonts w:cs="Times New Roman" w:hint="default"/>
      </w:rPr>
    </w:lvl>
    <w:lvl w:ilvl="5">
      <w:start w:val="1"/>
      <w:numFmt w:val="decimal"/>
      <w:isLgl/>
      <w:lvlText w:val="%1.%2.%3.%4.%5.%6."/>
      <w:lvlJc w:val="left"/>
      <w:pPr>
        <w:ind w:left="2220" w:hanging="1080"/>
      </w:pPr>
      <w:rPr>
        <w:rFonts w:cs="Times New Roman" w:hint="default"/>
      </w:rPr>
    </w:lvl>
    <w:lvl w:ilvl="6">
      <w:start w:val="1"/>
      <w:numFmt w:val="decimal"/>
      <w:isLgl/>
      <w:lvlText w:val="%1.%2.%3.%4.%5.%6.%7."/>
      <w:lvlJc w:val="left"/>
      <w:pPr>
        <w:ind w:left="2580" w:hanging="1440"/>
      </w:pPr>
      <w:rPr>
        <w:rFonts w:cs="Times New Roman" w:hint="default"/>
      </w:rPr>
    </w:lvl>
    <w:lvl w:ilvl="7">
      <w:start w:val="1"/>
      <w:numFmt w:val="decimal"/>
      <w:isLgl/>
      <w:lvlText w:val="%1.%2.%3.%4.%5.%6.%7.%8."/>
      <w:lvlJc w:val="left"/>
      <w:pPr>
        <w:ind w:left="2580" w:hanging="1440"/>
      </w:pPr>
      <w:rPr>
        <w:rFonts w:cs="Times New Roman" w:hint="default"/>
      </w:rPr>
    </w:lvl>
    <w:lvl w:ilvl="8">
      <w:start w:val="1"/>
      <w:numFmt w:val="decimal"/>
      <w:isLgl/>
      <w:lvlText w:val="%1.%2.%3.%4.%5.%6.%7.%8.%9."/>
      <w:lvlJc w:val="left"/>
      <w:pPr>
        <w:ind w:left="2940" w:hanging="1800"/>
      </w:pPr>
      <w:rPr>
        <w:rFonts w:cs="Times New Roman" w:hint="default"/>
      </w:rPr>
    </w:lvl>
  </w:abstractNum>
  <w:abstractNum w:abstractNumId="5" w15:restartNumberingAfterBreak="0">
    <w:nsid w:val="2FF05149"/>
    <w:multiLevelType w:val="multilevel"/>
    <w:tmpl w:val="59125BF6"/>
    <w:lvl w:ilvl="0">
      <w:start w:val="1"/>
      <w:numFmt w:val="decimal"/>
      <w:lvlText w:val="%1."/>
      <w:lvlJc w:val="left"/>
      <w:pPr>
        <w:ind w:left="1665" w:hanging="360"/>
      </w:pPr>
      <w:rPr>
        <w:rFonts w:hint="default"/>
      </w:rPr>
    </w:lvl>
    <w:lvl w:ilvl="1">
      <w:start w:val="1"/>
      <w:numFmt w:val="decimal"/>
      <w:isLgl/>
      <w:lvlText w:val="%1.%2."/>
      <w:lvlJc w:val="left"/>
      <w:pPr>
        <w:ind w:left="1665" w:hanging="36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6" w15:restartNumberingAfterBreak="0">
    <w:nsid w:val="31C50AA5"/>
    <w:multiLevelType w:val="multilevel"/>
    <w:tmpl w:val="831065E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15:restartNumberingAfterBreak="0">
    <w:nsid w:val="394A1A9B"/>
    <w:multiLevelType w:val="multilevel"/>
    <w:tmpl w:val="885E234E"/>
    <w:lvl w:ilvl="0">
      <w:start w:val="1"/>
      <w:numFmt w:val="decimal"/>
      <w:lvlText w:val="%1."/>
      <w:lvlJc w:val="left"/>
      <w:pPr>
        <w:tabs>
          <w:tab w:val="num" w:pos="3054"/>
        </w:tabs>
        <w:ind w:left="3054" w:hanging="360"/>
      </w:pPr>
      <w:rPr>
        <w:rFonts w:cs="Times New Roman" w:hint="default"/>
        <w:b w:val="0"/>
        <w:strike w:val="0"/>
        <w:color w:val="auto"/>
      </w:rPr>
    </w:lvl>
    <w:lvl w:ilvl="1">
      <w:start w:val="1"/>
      <w:numFmt w:val="decimal"/>
      <w:isLgl/>
      <w:lvlText w:val="%1.%2."/>
      <w:lvlJc w:val="left"/>
      <w:pPr>
        <w:tabs>
          <w:tab w:val="num" w:pos="1958"/>
        </w:tabs>
        <w:ind w:left="1958" w:hanging="540"/>
      </w:pPr>
      <w:rPr>
        <w:rFonts w:cs="Times New Roman" w:hint="default"/>
        <w:b w:val="0"/>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3D5825AF"/>
    <w:multiLevelType w:val="multilevel"/>
    <w:tmpl w:val="610210CC"/>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9" w15:restartNumberingAfterBreak="0">
    <w:nsid w:val="3F072D82"/>
    <w:multiLevelType w:val="multilevel"/>
    <w:tmpl w:val="1F28A7B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0" w15:restartNumberingAfterBreak="0">
    <w:nsid w:val="3F515754"/>
    <w:multiLevelType w:val="hybridMultilevel"/>
    <w:tmpl w:val="C83E6F6E"/>
    <w:lvl w:ilvl="0" w:tplc="DC66D818">
      <w:start w:val="1"/>
      <w:numFmt w:val="decimal"/>
      <w:lvlText w:val="%1."/>
      <w:lvlJc w:val="left"/>
      <w:pPr>
        <w:ind w:left="1470" w:hanging="39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4AE33887"/>
    <w:multiLevelType w:val="multilevel"/>
    <w:tmpl w:val="68CCBCFC"/>
    <w:lvl w:ilvl="0">
      <w:start w:val="1"/>
      <w:numFmt w:val="decimal"/>
      <w:lvlText w:val="%1."/>
      <w:lvlJc w:val="left"/>
      <w:pPr>
        <w:ind w:left="1636" w:hanging="360"/>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12" w15:restartNumberingAfterBreak="0">
    <w:nsid w:val="58811615"/>
    <w:multiLevelType w:val="hybridMultilevel"/>
    <w:tmpl w:val="112049F2"/>
    <w:lvl w:ilvl="0" w:tplc="A73C3DC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3"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14" w15:restartNumberingAfterBreak="0">
    <w:nsid w:val="5BDA00DF"/>
    <w:multiLevelType w:val="hybridMultilevel"/>
    <w:tmpl w:val="C834E7AA"/>
    <w:lvl w:ilvl="0" w:tplc="A2EA6F00">
      <w:start w:val="1"/>
      <w:numFmt w:val="decimal"/>
      <w:suff w:val="space"/>
      <w:lvlText w:val="1.%1."/>
      <w:lvlJc w:val="left"/>
      <w:pPr>
        <w:ind w:left="298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FAA3DC9"/>
    <w:multiLevelType w:val="multilevel"/>
    <w:tmpl w:val="A3326156"/>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6" w15:restartNumberingAfterBreak="0">
    <w:nsid w:val="61C6452D"/>
    <w:multiLevelType w:val="multilevel"/>
    <w:tmpl w:val="758051A8"/>
    <w:lvl w:ilvl="0">
      <w:start w:val="1"/>
      <w:numFmt w:val="decimal"/>
      <w:lvlText w:val="%1."/>
      <w:lvlJc w:val="left"/>
      <w:pPr>
        <w:ind w:left="1665" w:hanging="360"/>
      </w:pPr>
      <w:rPr>
        <w:rFonts w:ascii="Times New Roman" w:eastAsia="Times New Roman" w:hAnsi="Times New Roman" w:cs="Times New Roman"/>
      </w:rPr>
    </w:lvl>
    <w:lvl w:ilvl="1">
      <w:start w:val="1"/>
      <w:numFmt w:val="decimal"/>
      <w:isLgl/>
      <w:lvlText w:val="%1.%2."/>
      <w:lvlJc w:val="left"/>
      <w:pPr>
        <w:ind w:left="1725" w:hanging="42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17" w15:restartNumberingAfterBreak="0">
    <w:nsid w:val="6D8A0C74"/>
    <w:multiLevelType w:val="hybridMultilevel"/>
    <w:tmpl w:val="DEFAA444"/>
    <w:lvl w:ilvl="0" w:tplc="D1FA0540">
      <w:start w:val="1"/>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8" w15:restartNumberingAfterBreak="0">
    <w:nsid w:val="7DB7192D"/>
    <w:multiLevelType w:val="hybridMultilevel"/>
    <w:tmpl w:val="5354481E"/>
    <w:lvl w:ilvl="0" w:tplc="896A0C4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5639505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6114">
    <w:abstractNumId w:val="9"/>
  </w:num>
  <w:num w:numId="3" w16cid:durableId="259216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7770760">
    <w:abstractNumId w:val="15"/>
  </w:num>
  <w:num w:numId="5" w16cid:durableId="515653938">
    <w:abstractNumId w:val="14"/>
  </w:num>
  <w:num w:numId="6" w16cid:durableId="1789736684">
    <w:abstractNumId w:val="16"/>
  </w:num>
  <w:num w:numId="7" w16cid:durableId="800735675">
    <w:abstractNumId w:val="12"/>
  </w:num>
  <w:num w:numId="8" w16cid:durableId="1743719802">
    <w:abstractNumId w:val="0"/>
  </w:num>
  <w:num w:numId="9" w16cid:durableId="1691371059">
    <w:abstractNumId w:val="17"/>
  </w:num>
  <w:num w:numId="10" w16cid:durableId="397678956">
    <w:abstractNumId w:val="10"/>
  </w:num>
  <w:num w:numId="11" w16cid:durableId="655180937">
    <w:abstractNumId w:val="3"/>
  </w:num>
  <w:num w:numId="12" w16cid:durableId="1408770509">
    <w:abstractNumId w:val="18"/>
  </w:num>
  <w:num w:numId="13" w16cid:durableId="520046196">
    <w:abstractNumId w:val="7"/>
  </w:num>
  <w:num w:numId="14" w16cid:durableId="871920400">
    <w:abstractNumId w:val="11"/>
  </w:num>
  <w:num w:numId="15" w16cid:durableId="1890728019">
    <w:abstractNumId w:val="4"/>
  </w:num>
  <w:num w:numId="16" w16cid:durableId="678848573">
    <w:abstractNumId w:val="6"/>
  </w:num>
  <w:num w:numId="17" w16cid:durableId="661661159">
    <w:abstractNumId w:val="5"/>
  </w:num>
  <w:num w:numId="18" w16cid:durableId="315035764">
    <w:abstractNumId w:val="8"/>
  </w:num>
  <w:num w:numId="19" w16cid:durableId="1902591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07533"/>
    <w:rsid w:val="000141AE"/>
    <w:rsid w:val="00040E57"/>
    <w:rsid w:val="00043820"/>
    <w:rsid w:val="0004779D"/>
    <w:rsid w:val="000500CF"/>
    <w:rsid w:val="00051B16"/>
    <w:rsid w:val="00054D89"/>
    <w:rsid w:val="00055BAA"/>
    <w:rsid w:val="00056EDE"/>
    <w:rsid w:val="00061F4E"/>
    <w:rsid w:val="000731D8"/>
    <w:rsid w:val="000778AB"/>
    <w:rsid w:val="000806AA"/>
    <w:rsid w:val="00082983"/>
    <w:rsid w:val="00085813"/>
    <w:rsid w:val="00093785"/>
    <w:rsid w:val="00094CF7"/>
    <w:rsid w:val="000A1131"/>
    <w:rsid w:val="000A5B22"/>
    <w:rsid w:val="000A5CB1"/>
    <w:rsid w:val="000A74A7"/>
    <w:rsid w:val="000B08C9"/>
    <w:rsid w:val="000B310D"/>
    <w:rsid w:val="000B70FA"/>
    <w:rsid w:val="000C3F9E"/>
    <w:rsid w:val="000C659B"/>
    <w:rsid w:val="000D4C10"/>
    <w:rsid w:val="000D4D18"/>
    <w:rsid w:val="000D6455"/>
    <w:rsid w:val="000D7E17"/>
    <w:rsid w:val="000E01C0"/>
    <w:rsid w:val="000E7B9A"/>
    <w:rsid w:val="000F31E7"/>
    <w:rsid w:val="000F46B0"/>
    <w:rsid w:val="000F5F9D"/>
    <w:rsid w:val="000F7585"/>
    <w:rsid w:val="001242B2"/>
    <w:rsid w:val="00125561"/>
    <w:rsid w:val="00134A3A"/>
    <w:rsid w:val="00142661"/>
    <w:rsid w:val="0014393D"/>
    <w:rsid w:val="00146BD1"/>
    <w:rsid w:val="00153368"/>
    <w:rsid w:val="00162C4B"/>
    <w:rsid w:val="00166115"/>
    <w:rsid w:val="001700FE"/>
    <w:rsid w:val="0017172B"/>
    <w:rsid w:val="0017187D"/>
    <w:rsid w:val="0017262E"/>
    <w:rsid w:val="00174C26"/>
    <w:rsid w:val="00175481"/>
    <w:rsid w:val="00177A58"/>
    <w:rsid w:val="001856A6"/>
    <w:rsid w:val="001B33FC"/>
    <w:rsid w:val="001C163F"/>
    <w:rsid w:val="001C6A4C"/>
    <w:rsid w:val="001D7A3E"/>
    <w:rsid w:val="001E152D"/>
    <w:rsid w:val="001E5AD6"/>
    <w:rsid w:val="001E71D1"/>
    <w:rsid w:val="001F665C"/>
    <w:rsid w:val="0020309E"/>
    <w:rsid w:val="00205E65"/>
    <w:rsid w:val="002070AD"/>
    <w:rsid w:val="002130BF"/>
    <w:rsid w:val="002146DE"/>
    <w:rsid w:val="00216B5E"/>
    <w:rsid w:val="0022634F"/>
    <w:rsid w:val="00233066"/>
    <w:rsid w:val="00246D5B"/>
    <w:rsid w:val="002477DC"/>
    <w:rsid w:val="00250EC2"/>
    <w:rsid w:val="00251E5E"/>
    <w:rsid w:val="00261C63"/>
    <w:rsid w:val="00264AE6"/>
    <w:rsid w:val="00265C11"/>
    <w:rsid w:val="002667A7"/>
    <w:rsid w:val="00280906"/>
    <w:rsid w:val="0028183B"/>
    <w:rsid w:val="002867FA"/>
    <w:rsid w:val="002912D9"/>
    <w:rsid w:val="00296703"/>
    <w:rsid w:val="002B6BA9"/>
    <w:rsid w:val="002C1BCD"/>
    <w:rsid w:val="002C43C4"/>
    <w:rsid w:val="002C5F86"/>
    <w:rsid w:val="002C6343"/>
    <w:rsid w:val="002C7D20"/>
    <w:rsid w:val="002D43E7"/>
    <w:rsid w:val="002D6061"/>
    <w:rsid w:val="002E190D"/>
    <w:rsid w:val="002E6321"/>
    <w:rsid w:val="002F3492"/>
    <w:rsid w:val="002F43AA"/>
    <w:rsid w:val="003027BC"/>
    <w:rsid w:val="00303215"/>
    <w:rsid w:val="00305288"/>
    <w:rsid w:val="00305BB2"/>
    <w:rsid w:val="00307719"/>
    <w:rsid w:val="00310C00"/>
    <w:rsid w:val="00314CB9"/>
    <w:rsid w:val="0031533A"/>
    <w:rsid w:val="00321432"/>
    <w:rsid w:val="00324895"/>
    <w:rsid w:val="00324B76"/>
    <w:rsid w:val="00331202"/>
    <w:rsid w:val="003330A5"/>
    <w:rsid w:val="003366CB"/>
    <w:rsid w:val="00343C1C"/>
    <w:rsid w:val="00351C9A"/>
    <w:rsid w:val="00352A67"/>
    <w:rsid w:val="00352B62"/>
    <w:rsid w:val="00353B8B"/>
    <w:rsid w:val="003602FA"/>
    <w:rsid w:val="00362D2D"/>
    <w:rsid w:val="00367661"/>
    <w:rsid w:val="00367F3E"/>
    <w:rsid w:val="003708C7"/>
    <w:rsid w:val="0037150D"/>
    <w:rsid w:val="00375472"/>
    <w:rsid w:val="00375B15"/>
    <w:rsid w:val="003835DA"/>
    <w:rsid w:val="00384F00"/>
    <w:rsid w:val="0038560A"/>
    <w:rsid w:val="00390CF7"/>
    <w:rsid w:val="00395542"/>
    <w:rsid w:val="0039697B"/>
    <w:rsid w:val="00397120"/>
    <w:rsid w:val="003B3B2C"/>
    <w:rsid w:val="003B4890"/>
    <w:rsid w:val="003D13DD"/>
    <w:rsid w:val="003D2429"/>
    <w:rsid w:val="003D4D70"/>
    <w:rsid w:val="003D5DC7"/>
    <w:rsid w:val="003E4F1A"/>
    <w:rsid w:val="003E61A5"/>
    <w:rsid w:val="003F3709"/>
    <w:rsid w:val="003F506B"/>
    <w:rsid w:val="00406069"/>
    <w:rsid w:val="0041187A"/>
    <w:rsid w:val="00412A82"/>
    <w:rsid w:val="004158BB"/>
    <w:rsid w:val="00424F77"/>
    <w:rsid w:val="0042749B"/>
    <w:rsid w:val="004334C3"/>
    <w:rsid w:val="0043396E"/>
    <w:rsid w:val="004366BF"/>
    <w:rsid w:val="004453FD"/>
    <w:rsid w:val="004463E5"/>
    <w:rsid w:val="00451D30"/>
    <w:rsid w:val="00456709"/>
    <w:rsid w:val="00464F85"/>
    <w:rsid w:val="00472161"/>
    <w:rsid w:val="00472256"/>
    <w:rsid w:val="00473856"/>
    <w:rsid w:val="00481F15"/>
    <w:rsid w:val="00483298"/>
    <w:rsid w:val="0048610D"/>
    <w:rsid w:val="0049016C"/>
    <w:rsid w:val="00490609"/>
    <w:rsid w:val="004912D9"/>
    <w:rsid w:val="004A478F"/>
    <w:rsid w:val="004A4D6B"/>
    <w:rsid w:val="004A56C8"/>
    <w:rsid w:val="004A5C0A"/>
    <w:rsid w:val="004A5CA9"/>
    <w:rsid w:val="004A63D1"/>
    <w:rsid w:val="004B154D"/>
    <w:rsid w:val="004B2261"/>
    <w:rsid w:val="004B5DAC"/>
    <w:rsid w:val="004D6034"/>
    <w:rsid w:val="004D69AE"/>
    <w:rsid w:val="004E2CE3"/>
    <w:rsid w:val="004E7EDF"/>
    <w:rsid w:val="004F7A02"/>
    <w:rsid w:val="00507896"/>
    <w:rsid w:val="0051759E"/>
    <w:rsid w:val="00517A59"/>
    <w:rsid w:val="00521BC9"/>
    <w:rsid w:val="00523A22"/>
    <w:rsid w:val="00533587"/>
    <w:rsid w:val="00533856"/>
    <w:rsid w:val="005509AD"/>
    <w:rsid w:val="005560B0"/>
    <w:rsid w:val="00565585"/>
    <w:rsid w:val="005664FD"/>
    <w:rsid w:val="00572059"/>
    <w:rsid w:val="00572381"/>
    <w:rsid w:val="005752D9"/>
    <w:rsid w:val="00582C69"/>
    <w:rsid w:val="005B1BF7"/>
    <w:rsid w:val="005B42E1"/>
    <w:rsid w:val="005C7A1E"/>
    <w:rsid w:val="005F242C"/>
    <w:rsid w:val="005F5DF7"/>
    <w:rsid w:val="0060277E"/>
    <w:rsid w:val="006068EE"/>
    <w:rsid w:val="0060705E"/>
    <w:rsid w:val="00607092"/>
    <w:rsid w:val="006120ED"/>
    <w:rsid w:val="00616974"/>
    <w:rsid w:val="006265D7"/>
    <w:rsid w:val="00627B02"/>
    <w:rsid w:val="006458C2"/>
    <w:rsid w:val="00651719"/>
    <w:rsid w:val="00652A83"/>
    <w:rsid w:val="00663B11"/>
    <w:rsid w:val="00665EAC"/>
    <w:rsid w:val="006668B6"/>
    <w:rsid w:val="00671205"/>
    <w:rsid w:val="006841B8"/>
    <w:rsid w:val="0069172E"/>
    <w:rsid w:val="00691D03"/>
    <w:rsid w:val="00693E65"/>
    <w:rsid w:val="0069740E"/>
    <w:rsid w:val="006A5F9B"/>
    <w:rsid w:val="006B1599"/>
    <w:rsid w:val="006B71D1"/>
    <w:rsid w:val="006C0390"/>
    <w:rsid w:val="006C1A21"/>
    <w:rsid w:val="006C24E4"/>
    <w:rsid w:val="006C4645"/>
    <w:rsid w:val="006C490E"/>
    <w:rsid w:val="006C58F0"/>
    <w:rsid w:val="006C7873"/>
    <w:rsid w:val="006D659B"/>
    <w:rsid w:val="006E4F7D"/>
    <w:rsid w:val="006F1A60"/>
    <w:rsid w:val="006F1D26"/>
    <w:rsid w:val="006F2AC2"/>
    <w:rsid w:val="00701C69"/>
    <w:rsid w:val="00701D2F"/>
    <w:rsid w:val="00711160"/>
    <w:rsid w:val="00713184"/>
    <w:rsid w:val="00715ED9"/>
    <w:rsid w:val="00736B12"/>
    <w:rsid w:val="00737EF2"/>
    <w:rsid w:val="0074371F"/>
    <w:rsid w:val="00752CBE"/>
    <w:rsid w:val="00755AFD"/>
    <w:rsid w:val="00755BD6"/>
    <w:rsid w:val="007615CC"/>
    <w:rsid w:val="00772ED6"/>
    <w:rsid w:val="00773BF3"/>
    <w:rsid w:val="007801CF"/>
    <w:rsid w:val="0078062B"/>
    <w:rsid w:val="00784559"/>
    <w:rsid w:val="00784DAC"/>
    <w:rsid w:val="007860C6"/>
    <w:rsid w:val="00787A89"/>
    <w:rsid w:val="007901ED"/>
    <w:rsid w:val="00790ACA"/>
    <w:rsid w:val="00792C43"/>
    <w:rsid w:val="007A5194"/>
    <w:rsid w:val="007B1E6F"/>
    <w:rsid w:val="007B7135"/>
    <w:rsid w:val="007D0411"/>
    <w:rsid w:val="007D6DF1"/>
    <w:rsid w:val="007D7DC5"/>
    <w:rsid w:val="007F23AA"/>
    <w:rsid w:val="007F462D"/>
    <w:rsid w:val="007F63F1"/>
    <w:rsid w:val="0080211D"/>
    <w:rsid w:val="0080643D"/>
    <w:rsid w:val="0081122B"/>
    <w:rsid w:val="00811690"/>
    <w:rsid w:val="00816553"/>
    <w:rsid w:val="00822BB0"/>
    <w:rsid w:val="008267EA"/>
    <w:rsid w:val="00826E82"/>
    <w:rsid w:val="00827ACB"/>
    <w:rsid w:val="00830228"/>
    <w:rsid w:val="0083789D"/>
    <w:rsid w:val="008426DB"/>
    <w:rsid w:val="008572C6"/>
    <w:rsid w:val="008577BA"/>
    <w:rsid w:val="00865CA0"/>
    <w:rsid w:val="00870EBD"/>
    <w:rsid w:val="00881CD6"/>
    <w:rsid w:val="00883F60"/>
    <w:rsid w:val="008918F7"/>
    <w:rsid w:val="00894BF2"/>
    <w:rsid w:val="008951C0"/>
    <w:rsid w:val="008B3F23"/>
    <w:rsid w:val="008B5519"/>
    <w:rsid w:val="008B6645"/>
    <w:rsid w:val="008B6F5F"/>
    <w:rsid w:val="008B774F"/>
    <w:rsid w:val="008C5228"/>
    <w:rsid w:val="008D115C"/>
    <w:rsid w:val="008D115D"/>
    <w:rsid w:val="008D2A68"/>
    <w:rsid w:val="008E34ED"/>
    <w:rsid w:val="008E500C"/>
    <w:rsid w:val="008F1491"/>
    <w:rsid w:val="008F1AD4"/>
    <w:rsid w:val="008F3575"/>
    <w:rsid w:val="008F3E13"/>
    <w:rsid w:val="008F4746"/>
    <w:rsid w:val="008F529F"/>
    <w:rsid w:val="00900644"/>
    <w:rsid w:val="0090749A"/>
    <w:rsid w:val="00912181"/>
    <w:rsid w:val="0091637E"/>
    <w:rsid w:val="00920969"/>
    <w:rsid w:val="00920AB9"/>
    <w:rsid w:val="00920F1B"/>
    <w:rsid w:val="00923B4F"/>
    <w:rsid w:val="00924B9B"/>
    <w:rsid w:val="00933E3E"/>
    <w:rsid w:val="009425CA"/>
    <w:rsid w:val="00946F1B"/>
    <w:rsid w:val="00971AF9"/>
    <w:rsid w:val="00976586"/>
    <w:rsid w:val="00983E3D"/>
    <w:rsid w:val="00986CB3"/>
    <w:rsid w:val="0099045B"/>
    <w:rsid w:val="009A0AFA"/>
    <w:rsid w:val="009A3E8F"/>
    <w:rsid w:val="009A4C8F"/>
    <w:rsid w:val="009A6223"/>
    <w:rsid w:val="009A73B5"/>
    <w:rsid w:val="009B7D38"/>
    <w:rsid w:val="009C062C"/>
    <w:rsid w:val="009C0A49"/>
    <w:rsid w:val="009C5547"/>
    <w:rsid w:val="009E0455"/>
    <w:rsid w:val="00A00CD2"/>
    <w:rsid w:val="00A06064"/>
    <w:rsid w:val="00A13536"/>
    <w:rsid w:val="00A14208"/>
    <w:rsid w:val="00A14ECD"/>
    <w:rsid w:val="00A1504B"/>
    <w:rsid w:val="00A17F23"/>
    <w:rsid w:val="00A24475"/>
    <w:rsid w:val="00A34CFF"/>
    <w:rsid w:val="00A36429"/>
    <w:rsid w:val="00A57863"/>
    <w:rsid w:val="00A650B4"/>
    <w:rsid w:val="00A70218"/>
    <w:rsid w:val="00A74B5E"/>
    <w:rsid w:val="00A83D46"/>
    <w:rsid w:val="00A84D52"/>
    <w:rsid w:val="00A92D7C"/>
    <w:rsid w:val="00A9326E"/>
    <w:rsid w:val="00A95881"/>
    <w:rsid w:val="00AA1133"/>
    <w:rsid w:val="00AA1F1E"/>
    <w:rsid w:val="00AA3C1E"/>
    <w:rsid w:val="00AB1A96"/>
    <w:rsid w:val="00AB4FF6"/>
    <w:rsid w:val="00AB5A82"/>
    <w:rsid w:val="00AB5A9C"/>
    <w:rsid w:val="00AC269D"/>
    <w:rsid w:val="00AC5933"/>
    <w:rsid w:val="00AE0FAA"/>
    <w:rsid w:val="00AE13F0"/>
    <w:rsid w:val="00AE553F"/>
    <w:rsid w:val="00AF245B"/>
    <w:rsid w:val="00B00832"/>
    <w:rsid w:val="00B1593A"/>
    <w:rsid w:val="00B21526"/>
    <w:rsid w:val="00B22683"/>
    <w:rsid w:val="00B24B8F"/>
    <w:rsid w:val="00B2505C"/>
    <w:rsid w:val="00B30261"/>
    <w:rsid w:val="00B33F2A"/>
    <w:rsid w:val="00B55FB4"/>
    <w:rsid w:val="00B56BB5"/>
    <w:rsid w:val="00B66584"/>
    <w:rsid w:val="00B81BA4"/>
    <w:rsid w:val="00B84BEF"/>
    <w:rsid w:val="00B85E1C"/>
    <w:rsid w:val="00B928A8"/>
    <w:rsid w:val="00B9635E"/>
    <w:rsid w:val="00B97042"/>
    <w:rsid w:val="00BA0315"/>
    <w:rsid w:val="00BA07A7"/>
    <w:rsid w:val="00BA48A0"/>
    <w:rsid w:val="00BB3103"/>
    <w:rsid w:val="00BB3751"/>
    <w:rsid w:val="00BC5C0B"/>
    <w:rsid w:val="00BD623B"/>
    <w:rsid w:val="00BE21EA"/>
    <w:rsid w:val="00BE5952"/>
    <w:rsid w:val="00BF1E7B"/>
    <w:rsid w:val="00BF2103"/>
    <w:rsid w:val="00BF2E06"/>
    <w:rsid w:val="00BF6AC6"/>
    <w:rsid w:val="00C052E7"/>
    <w:rsid w:val="00C11D68"/>
    <w:rsid w:val="00C22C98"/>
    <w:rsid w:val="00C2601A"/>
    <w:rsid w:val="00C2641D"/>
    <w:rsid w:val="00C278DB"/>
    <w:rsid w:val="00C32B29"/>
    <w:rsid w:val="00C365D6"/>
    <w:rsid w:val="00C40B5E"/>
    <w:rsid w:val="00C45962"/>
    <w:rsid w:val="00C6080C"/>
    <w:rsid w:val="00C645CB"/>
    <w:rsid w:val="00C67C3B"/>
    <w:rsid w:val="00C75489"/>
    <w:rsid w:val="00C775E7"/>
    <w:rsid w:val="00CA2D4D"/>
    <w:rsid w:val="00CA50C6"/>
    <w:rsid w:val="00CA5B2F"/>
    <w:rsid w:val="00CA66D9"/>
    <w:rsid w:val="00CB4A7D"/>
    <w:rsid w:val="00CB7A12"/>
    <w:rsid w:val="00CC19A3"/>
    <w:rsid w:val="00CC2390"/>
    <w:rsid w:val="00CE020D"/>
    <w:rsid w:val="00CE774F"/>
    <w:rsid w:val="00CF02AF"/>
    <w:rsid w:val="00CF03B2"/>
    <w:rsid w:val="00CF231B"/>
    <w:rsid w:val="00CF6D08"/>
    <w:rsid w:val="00D02D81"/>
    <w:rsid w:val="00D05BB6"/>
    <w:rsid w:val="00D10EFF"/>
    <w:rsid w:val="00D1367B"/>
    <w:rsid w:val="00D24125"/>
    <w:rsid w:val="00D248F2"/>
    <w:rsid w:val="00D43860"/>
    <w:rsid w:val="00D438F2"/>
    <w:rsid w:val="00D43B85"/>
    <w:rsid w:val="00D52164"/>
    <w:rsid w:val="00D55FB3"/>
    <w:rsid w:val="00D56D9C"/>
    <w:rsid w:val="00D70CB9"/>
    <w:rsid w:val="00D81ACC"/>
    <w:rsid w:val="00D822BE"/>
    <w:rsid w:val="00D834A7"/>
    <w:rsid w:val="00D87284"/>
    <w:rsid w:val="00D944EA"/>
    <w:rsid w:val="00D973E6"/>
    <w:rsid w:val="00DA034E"/>
    <w:rsid w:val="00DA2272"/>
    <w:rsid w:val="00DA3874"/>
    <w:rsid w:val="00DA7B28"/>
    <w:rsid w:val="00DB5E66"/>
    <w:rsid w:val="00DD0327"/>
    <w:rsid w:val="00DD08A1"/>
    <w:rsid w:val="00DD0A15"/>
    <w:rsid w:val="00DD755D"/>
    <w:rsid w:val="00DE330E"/>
    <w:rsid w:val="00DE3F2B"/>
    <w:rsid w:val="00DE501F"/>
    <w:rsid w:val="00DE51D7"/>
    <w:rsid w:val="00DF02D5"/>
    <w:rsid w:val="00DF0E81"/>
    <w:rsid w:val="00DF36E3"/>
    <w:rsid w:val="00E108EA"/>
    <w:rsid w:val="00E125E2"/>
    <w:rsid w:val="00E13600"/>
    <w:rsid w:val="00E20AD0"/>
    <w:rsid w:val="00E212E0"/>
    <w:rsid w:val="00E2207B"/>
    <w:rsid w:val="00E24C5B"/>
    <w:rsid w:val="00E24CB6"/>
    <w:rsid w:val="00E32355"/>
    <w:rsid w:val="00E325F5"/>
    <w:rsid w:val="00E3441E"/>
    <w:rsid w:val="00E368BE"/>
    <w:rsid w:val="00E41F49"/>
    <w:rsid w:val="00E44D94"/>
    <w:rsid w:val="00E44E07"/>
    <w:rsid w:val="00E451A6"/>
    <w:rsid w:val="00E45911"/>
    <w:rsid w:val="00E52655"/>
    <w:rsid w:val="00E55AC2"/>
    <w:rsid w:val="00E5730B"/>
    <w:rsid w:val="00E6684D"/>
    <w:rsid w:val="00E774B8"/>
    <w:rsid w:val="00E81560"/>
    <w:rsid w:val="00E923B4"/>
    <w:rsid w:val="00E932B1"/>
    <w:rsid w:val="00E957D7"/>
    <w:rsid w:val="00E96ED1"/>
    <w:rsid w:val="00EA381C"/>
    <w:rsid w:val="00EA66E5"/>
    <w:rsid w:val="00EB5CCF"/>
    <w:rsid w:val="00EC428E"/>
    <w:rsid w:val="00ED40EB"/>
    <w:rsid w:val="00EE05A0"/>
    <w:rsid w:val="00EE26D8"/>
    <w:rsid w:val="00EE5FAA"/>
    <w:rsid w:val="00F07518"/>
    <w:rsid w:val="00F20C12"/>
    <w:rsid w:val="00F22504"/>
    <w:rsid w:val="00F2339D"/>
    <w:rsid w:val="00F2416A"/>
    <w:rsid w:val="00F250ED"/>
    <w:rsid w:val="00F25EDF"/>
    <w:rsid w:val="00F32875"/>
    <w:rsid w:val="00F341E5"/>
    <w:rsid w:val="00F37C8F"/>
    <w:rsid w:val="00F42630"/>
    <w:rsid w:val="00F52158"/>
    <w:rsid w:val="00F54B56"/>
    <w:rsid w:val="00F667E5"/>
    <w:rsid w:val="00F70CE6"/>
    <w:rsid w:val="00F90B61"/>
    <w:rsid w:val="00F92DB1"/>
    <w:rsid w:val="00F933C3"/>
    <w:rsid w:val="00F97851"/>
    <w:rsid w:val="00FA4B0E"/>
    <w:rsid w:val="00FA4B7A"/>
    <w:rsid w:val="00FA5710"/>
    <w:rsid w:val="00FB45AA"/>
    <w:rsid w:val="00FC367C"/>
    <w:rsid w:val="00FC3C2B"/>
    <w:rsid w:val="00FC7181"/>
    <w:rsid w:val="00FD26DE"/>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70AD"/>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paragraph" w:styleId="prastasiniatinklio">
    <w:name w:val="Normal (Web)"/>
    <w:basedOn w:val="prastasis"/>
    <w:uiPriority w:val="99"/>
    <w:semiHidden/>
    <w:unhideWhenUsed/>
    <w:rsid w:val="00883F60"/>
    <w:rPr>
      <w:szCs w:val="24"/>
    </w:rPr>
  </w:style>
  <w:style w:type="paragraph" w:styleId="Betarp">
    <w:name w:val="No Spacing"/>
    <w:uiPriority w:val="1"/>
    <w:qFormat/>
    <w:rsid w:val="00375472"/>
    <w:rPr>
      <w:noProof/>
      <w:sz w:val="24"/>
      <w:lang w:val="en-GB" w:eastAsia="en-US"/>
    </w:rPr>
  </w:style>
  <w:style w:type="character" w:styleId="Hipersaitas">
    <w:name w:val="Hyperlink"/>
    <w:rsid w:val="00E41F49"/>
    <w:rPr>
      <w:color w:val="0000FF"/>
      <w:u w:val="single"/>
    </w:rPr>
  </w:style>
  <w:style w:type="paragraph" w:customStyle="1" w:styleId="Sraopastraipa1">
    <w:name w:val="Sąrašo pastraipa1"/>
    <w:basedOn w:val="prastasis"/>
    <w:rsid w:val="00E41F49"/>
    <w:pPr>
      <w:ind w:left="720"/>
      <w:contextualSpacing/>
      <w:jc w:val="center"/>
    </w:pPr>
  </w:style>
  <w:style w:type="character" w:styleId="Grietas">
    <w:name w:val="Strong"/>
    <w:uiPriority w:val="22"/>
    <w:qFormat/>
    <w:locked/>
    <w:rsid w:val="00E41F49"/>
    <w:rPr>
      <w:b/>
      <w:bCs/>
    </w:rPr>
  </w:style>
  <w:style w:type="paragraph" w:customStyle="1" w:styleId="Default">
    <w:name w:val="Default"/>
    <w:uiPriority w:val="99"/>
    <w:rsid w:val="007801CF"/>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795336">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14434483">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 w:id="205076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d09e1a7547b4671bc4e74338c18487b.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CAE328-4D2C-437F-B98F-4A088EF3C9B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dd09e1a7547b4671bc4e74338c18487b</Template>
  <TotalTime>8</TotalTime>
  <Pages>1</Pages>
  <Words>2650</Words>
  <Characters>1512</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Dėl įgaliojimų suteikimo Visagino savivaldybės administracijos direktoriui</vt:lpstr>
    </vt:vector>
  </TitlesOfParts>
  <Manager>2023-06-16</Manager>
  <Company>Hewlett-Packard Company</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įgaliojimų suteikimo Visagino savivaldybės administracijos direktoriui</dc:title>
  <dc:subject>PV-E-132</dc:subject>
  <dc:creator>Visagino savivaldybės meras</dc:creator>
  <cp:keywords/>
  <dc:description/>
  <cp:lastModifiedBy>svetlana.sarsakova@visaginas.lt</cp:lastModifiedBy>
  <cp:revision>4</cp:revision>
  <cp:lastPrinted>2024-05-02T06:54:00Z</cp:lastPrinted>
  <dcterms:created xsi:type="dcterms:W3CDTF">2024-05-02T10:19:00Z</dcterms:created>
  <dcterms:modified xsi:type="dcterms:W3CDTF">2024-05-03T05:45:00Z</dcterms:modified>
  <cp:category>Potvarkis</cp:category>
</cp:coreProperties>
</file>