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38B" w:rsidRPr="00D9299A" w:rsidRDefault="0085138B" w:rsidP="00D9299A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44.25pt">
            <v:imagedata r:id="rId7" o:title=""/>
          </v:shape>
        </w:pict>
      </w:r>
    </w:p>
    <w:p w:rsidR="0085138B" w:rsidRPr="00891062" w:rsidRDefault="0085138B" w:rsidP="00D9299A">
      <w:pPr>
        <w:jc w:val="center"/>
        <w:rPr>
          <w:noProof w:val="0"/>
          <w:kern w:val="24"/>
          <w:szCs w:val="24"/>
          <w:lang w:val="lt-LT"/>
        </w:rPr>
      </w:pPr>
    </w:p>
    <w:p w:rsidR="0085138B" w:rsidRPr="00891062" w:rsidRDefault="0085138B" w:rsidP="00D9299A">
      <w:pPr>
        <w:jc w:val="center"/>
        <w:rPr>
          <w:b/>
          <w:bCs/>
          <w:noProof w:val="0"/>
          <w:kern w:val="24"/>
          <w:szCs w:val="24"/>
          <w:lang w:val="lt-LT"/>
        </w:rPr>
      </w:pPr>
      <w:r w:rsidRPr="00891062">
        <w:rPr>
          <w:b/>
          <w:bCs/>
          <w:noProof w:val="0"/>
          <w:kern w:val="24"/>
          <w:szCs w:val="24"/>
          <w:lang w:val="lt-LT"/>
        </w:rPr>
        <w:t>VISAGINO SAVIVALDYBĖS ADMINISTRACIJOS</w:t>
      </w:r>
    </w:p>
    <w:p w:rsidR="0085138B" w:rsidRPr="00891062" w:rsidRDefault="0085138B" w:rsidP="00D9299A">
      <w:pPr>
        <w:jc w:val="center"/>
        <w:rPr>
          <w:b/>
          <w:bCs/>
          <w:noProof w:val="0"/>
          <w:kern w:val="24"/>
          <w:szCs w:val="24"/>
          <w:lang w:val="lt-LT"/>
        </w:rPr>
      </w:pPr>
      <w:r w:rsidRPr="00891062">
        <w:rPr>
          <w:b/>
          <w:bCs/>
          <w:noProof w:val="0"/>
          <w:kern w:val="24"/>
          <w:szCs w:val="24"/>
          <w:lang w:val="lt-LT"/>
        </w:rPr>
        <w:t>DIREKTORIUS</w:t>
      </w:r>
    </w:p>
    <w:p w:rsidR="0085138B" w:rsidRPr="00891062" w:rsidRDefault="0085138B" w:rsidP="00D9299A">
      <w:pPr>
        <w:jc w:val="center"/>
        <w:rPr>
          <w:b/>
          <w:bCs/>
          <w:noProof w:val="0"/>
          <w:kern w:val="24"/>
          <w:szCs w:val="24"/>
          <w:lang w:val="lt-LT"/>
        </w:rPr>
      </w:pPr>
    </w:p>
    <w:p w:rsidR="0085138B" w:rsidRPr="00891062" w:rsidRDefault="0085138B" w:rsidP="00D9299A">
      <w:pPr>
        <w:jc w:val="center"/>
        <w:rPr>
          <w:b/>
          <w:bCs/>
          <w:noProof w:val="0"/>
          <w:kern w:val="24"/>
          <w:szCs w:val="24"/>
          <w:lang w:val="lt-LT"/>
        </w:rPr>
      </w:pPr>
      <w:r w:rsidRPr="00891062">
        <w:rPr>
          <w:b/>
          <w:bCs/>
          <w:noProof w:val="0"/>
          <w:kern w:val="24"/>
          <w:szCs w:val="24"/>
          <w:lang w:val="lt-LT"/>
        </w:rPr>
        <w:t>ĮSAKYMAS</w:t>
      </w:r>
    </w:p>
    <w:p w:rsidR="0085138B" w:rsidRPr="00891062" w:rsidRDefault="0085138B" w:rsidP="00D9299A">
      <w:pPr>
        <w:jc w:val="center"/>
        <w:rPr>
          <w:b/>
          <w:bCs/>
          <w:noProof w:val="0"/>
          <w:kern w:val="24"/>
          <w:szCs w:val="24"/>
          <w:lang w:val="lt-LT"/>
        </w:rPr>
      </w:pPr>
      <w:r w:rsidRPr="00891062">
        <w:rPr>
          <w:b/>
          <w:bCs/>
          <w:noProof w:val="0"/>
          <w:kern w:val="24"/>
          <w:szCs w:val="24"/>
          <w:lang w:val="lt-LT"/>
        </w:rPr>
        <w:t>DĖL COVID-19 LIGOS (KORONAVIRUSO INFEKCIJOS) VALDYMO PRIEMONIŲ VISAGINO SAVIVALDYBĖS IKIMOKYKLINIO UGDYMO MOKYKLOSE</w:t>
      </w:r>
    </w:p>
    <w:p w:rsidR="0085138B" w:rsidRPr="00891062" w:rsidRDefault="0085138B" w:rsidP="00D9299A">
      <w:pPr>
        <w:jc w:val="center"/>
        <w:rPr>
          <w:noProof w:val="0"/>
          <w:kern w:val="24"/>
          <w:szCs w:val="24"/>
          <w:lang w:val="lt-LT"/>
        </w:rPr>
      </w:pPr>
    </w:p>
    <w:p w:rsidR="0085138B" w:rsidRPr="00891062" w:rsidRDefault="0085138B" w:rsidP="00D9299A">
      <w:pPr>
        <w:jc w:val="center"/>
        <w:rPr>
          <w:noProof w:val="0"/>
          <w:kern w:val="24"/>
          <w:szCs w:val="24"/>
          <w:lang w:val="lt-LT"/>
        </w:rPr>
      </w:pPr>
      <w:smartTag w:uri="urn:schemas-microsoft-com:office:smarttags" w:element="metricconverter">
        <w:smartTagPr>
          <w:attr w:name="ProductID" w:val="2020 m"/>
        </w:smartTagPr>
        <w:r w:rsidRPr="00891062">
          <w:rPr>
            <w:noProof w:val="0"/>
            <w:kern w:val="24"/>
            <w:szCs w:val="24"/>
            <w:lang w:val="lt-LT"/>
          </w:rPr>
          <w:t>2020 m</w:t>
        </w:r>
      </w:smartTag>
      <w:r w:rsidRPr="00891062">
        <w:rPr>
          <w:noProof w:val="0"/>
          <w:kern w:val="24"/>
          <w:szCs w:val="24"/>
          <w:lang w:val="lt-LT"/>
        </w:rPr>
        <w:t>. balandžio ___ d. Nr. ĮV-E-____</w:t>
      </w:r>
    </w:p>
    <w:p w:rsidR="0085138B" w:rsidRPr="00891062" w:rsidRDefault="0085138B" w:rsidP="00D9299A">
      <w:pPr>
        <w:jc w:val="center"/>
        <w:rPr>
          <w:noProof w:val="0"/>
          <w:kern w:val="24"/>
          <w:szCs w:val="24"/>
          <w:lang w:val="lt-LT"/>
        </w:rPr>
      </w:pPr>
      <w:r w:rsidRPr="00891062">
        <w:rPr>
          <w:noProof w:val="0"/>
          <w:kern w:val="24"/>
          <w:szCs w:val="24"/>
          <w:lang w:val="lt-LT"/>
        </w:rPr>
        <w:t>Visaginas</w:t>
      </w:r>
    </w:p>
    <w:p w:rsidR="0085138B" w:rsidRPr="00891062" w:rsidRDefault="0085138B" w:rsidP="00D9299A">
      <w:pPr>
        <w:jc w:val="center"/>
        <w:rPr>
          <w:noProof w:val="0"/>
          <w:kern w:val="24"/>
          <w:szCs w:val="24"/>
          <w:lang w:val="lt-LT"/>
        </w:rPr>
      </w:pPr>
    </w:p>
    <w:p w:rsidR="0085138B" w:rsidRPr="00891062" w:rsidRDefault="0085138B" w:rsidP="00D9299A">
      <w:pPr>
        <w:jc w:val="center"/>
        <w:rPr>
          <w:noProof w:val="0"/>
          <w:kern w:val="24"/>
          <w:szCs w:val="24"/>
          <w:lang w:val="lt-LT"/>
        </w:rPr>
      </w:pPr>
    </w:p>
    <w:p w:rsidR="0085138B" w:rsidRDefault="0085138B" w:rsidP="00D9299A">
      <w:pPr>
        <w:jc w:val="center"/>
        <w:rPr>
          <w:noProof w:val="0"/>
          <w:kern w:val="24"/>
          <w:szCs w:val="24"/>
          <w:lang w:val="lt-LT"/>
        </w:rPr>
      </w:pPr>
    </w:p>
    <w:p w:rsidR="0085138B" w:rsidRDefault="0085138B" w:rsidP="00891062">
      <w:pPr>
        <w:tabs>
          <w:tab w:val="left" w:pos="1080"/>
        </w:tabs>
        <w:jc w:val="both"/>
        <w:rPr>
          <w:noProof w:val="0"/>
          <w:kern w:val="24"/>
          <w:szCs w:val="24"/>
          <w:lang w:val="lt-LT"/>
        </w:rPr>
      </w:pPr>
      <w:r>
        <w:rPr>
          <w:noProof w:val="0"/>
          <w:kern w:val="24"/>
          <w:szCs w:val="24"/>
          <w:lang w:val="lt-LT"/>
        </w:rPr>
        <w:tab/>
      </w:r>
      <w:r w:rsidRPr="00891062">
        <w:rPr>
          <w:noProof w:val="0"/>
          <w:kern w:val="24"/>
          <w:szCs w:val="24"/>
          <w:lang w:val="lt-LT"/>
        </w:rPr>
        <w:t>Vadovaudamasis Lietuvos Respublikos vietos savivaldos įstatymo 2</w:t>
      </w:r>
      <w:r>
        <w:rPr>
          <w:noProof w:val="0"/>
          <w:kern w:val="24"/>
          <w:szCs w:val="24"/>
          <w:lang w:val="lt-LT"/>
        </w:rPr>
        <w:t xml:space="preserve">9 straipsnio 8 dalies 2 punktu </w:t>
      </w:r>
      <w:r w:rsidRPr="00891062">
        <w:rPr>
          <w:noProof w:val="0"/>
          <w:kern w:val="24"/>
          <w:szCs w:val="24"/>
          <w:lang w:val="lt-LT"/>
        </w:rPr>
        <w:t>ir Lietuvos Respublikos sveikat</w:t>
      </w:r>
      <w:r>
        <w:rPr>
          <w:noProof w:val="0"/>
          <w:kern w:val="24"/>
          <w:szCs w:val="24"/>
          <w:lang w:val="lt-LT"/>
        </w:rPr>
        <w:t xml:space="preserve">os apsaugos ministro–valstybės </w:t>
      </w:r>
      <w:r w:rsidRPr="00891062">
        <w:rPr>
          <w:noProof w:val="0"/>
          <w:kern w:val="24"/>
          <w:szCs w:val="24"/>
          <w:lang w:val="lt-LT"/>
        </w:rPr>
        <w:t xml:space="preserve">lygio ekstremaliosios situacijos valstybės operacijų vadovo </w:t>
      </w:r>
      <w:smartTag w:uri="urn:schemas-microsoft-com:office:smarttags" w:element="metricconverter">
        <w:smartTagPr>
          <w:attr w:name="ProductID" w:val="2020 m"/>
        </w:smartTagPr>
        <w:r w:rsidRPr="00891062">
          <w:rPr>
            <w:noProof w:val="0"/>
            <w:kern w:val="24"/>
            <w:szCs w:val="24"/>
            <w:lang w:val="lt-LT"/>
          </w:rPr>
          <w:t>2020 m</w:t>
        </w:r>
      </w:smartTag>
      <w:r w:rsidRPr="00891062">
        <w:rPr>
          <w:noProof w:val="0"/>
          <w:kern w:val="24"/>
          <w:szCs w:val="24"/>
          <w:lang w:val="lt-LT"/>
        </w:rPr>
        <w:t>. balan</w:t>
      </w:r>
      <w:r>
        <w:rPr>
          <w:noProof w:val="0"/>
          <w:kern w:val="24"/>
          <w:szCs w:val="24"/>
          <w:lang w:val="lt-LT"/>
        </w:rPr>
        <w:t>džio 23 d. sprendimo Nr.V-977 „</w:t>
      </w:r>
      <w:r w:rsidRPr="00891062">
        <w:rPr>
          <w:noProof w:val="0"/>
          <w:kern w:val="24"/>
          <w:szCs w:val="24"/>
          <w:lang w:val="lt-LT"/>
        </w:rPr>
        <w:t>Dėl COVID-19 ligos (koronaviruso infekcijos) valdymo priemonių vaikų priežiūros organizavimui įstaigose“</w:t>
      </w:r>
      <w:r>
        <w:rPr>
          <w:noProof w:val="0"/>
          <w:kern w:val="24"/>
          <w:szCs w:val="24"/>
          <w:lang w:val="lt-LT"/>
        </w:rPr>
        <w:t xml:space="preserve"> 2.1 papunkčiu:</w:t>
      </w:r>
    </w:p>
    <w:p w:rsidR="0085138B" w:rsidRDefault="0085138B" w:rsidP="00891062">
      <w:pPr>
        <w:numPr>
          <w:ilvl w:val="0"/>
          <w:numId w:val="2"/>
        </w:numPr>
        <w:tabs>
          <w:tab w:val="left" w:pos="1080"/>
        </w:tabs>
        <w:ind w:left="0" w:firstLine="1080"/>
        <w:jc w:val="both"/>
        <w:rPr>
          <w:noProof w:val="0"/>
          <w:kern w:val="24"/>
          <w:szCs w:val="24"/>
          <w:lang w:val="lt-LT"/>
        </w:rPr>
      </w:pPr>
      <w:r w:rsidRPr="004B2FA5">
        <w:rPr>
          <w:noProof w:val="0"/>
          <w:spacing w:val="100"/>
          <w:kern w:val="24"/>
          <w:szCs w:val="24"/>
          <w:lang w:val="lt-LT"/>
        </w:rPr>
        <w:t>Įpareigoju</w:t>
      </w:r>
      <w:r>
        <w:rPr>
          <w:noProof w:val="0"/>
          <w:kern w:val="24"/>
          <w:szCs w:val="24"/>
          <w:lang w:val="lt-LT"/>
        </w:rPr>
        <w:t xml:space="preserve"> </w:t>
      </w:r>
      <w:r w:rsidRPr="00891062">
        <w:rPr>
          <w:noProof w:val="0"/>
          <w:kern w:val="24"/>
          <w:szCs w:val="24"/>
          <w:lang w:val="lt-LT"/>
        </w:rPr>
        <w:t>Visagino savivaldybės ikimok</w:t>
      </w:r>
      <w:r>
        <w:rPr>
          <w:noProof w:val="0"/>
          <w:kern w:val="24"/>
          <w:szCs w:val="24"/>
          <w:lang w:val="lt-LT"/>
        </w:rPr>
        <w:t>yklinio ugdymo mokyklų vadovus:</w:t>
      </w:r>
    </w:p>
    <w:p w:rsidR="0085138B" w:rsidRDefault="0085138B" w:rsidP="00891062">
      <w:pPr>
        <w:numPr>
          <w:ilvl w:val="1"/>
          <w:numId w:val="2"/>
        </w:numPr>
        <w:tabs>
          <w:tab w:val="clear" w:pos="1530"/>
          <w:tab w:val="left" w:pos="1080"/>
          <w:tab w:val="num" w:pos="1620"/>
        </w:tabs>
        <w:ind w:left="0" w:firstLine="1080"/>
        <w:jc w:val="both"/>
        <w:rPr>
          <w:noProof w:val="0"/>
          <w:kern w:val="24"/>
          <w:szCs w:val="24"/>
          <w:lang w:val="lt-LT"/>
        </w:rPr>
      </w:pPr>
      <w:r>
        <w:rPr>
          <w:noProof w:val="0"/>
          <w:kern w:val="24"/>
          <w:szCs w:val="24"/>
          <w:lang w:val="lt-LT"/>
        </w:rPr>
        <w:t>o</w:t>
      </w:r>
      <w:r w:rsidRPr="00891062">
        <w:rPr>
          <w:noProof w:val="0"/>
          <w:kern w:val="24"/>
          <w:szCs w:val="24"/>
          <w:lang w:val="lt-LT"/>
        </w:rPr>
        <w:t>rganizuoti vaikų priežiūros paslaugas, kai vaikų priežiūros neįmanoma užtikrinti namuose, t. y. į darbą privalo eiti ir būtinąsias funkcijas (darbus) atlikti abu tėvai, įtėviai, globėjai, rūpintojai ir nėra galimybės palikti vaiko namuose, p</w:t>
      </w:r>
      <w:r>
        <w:rPr>
          <w:noProof w:val="0"/>
          <w:kern w:val="24"/>
          <w:szCs w:val="24"/>
          <w:lang w:val="lt-LT"/>
        </w:rPr>
        <w:t>asitelkiant kitų asmenų pagalbą;</w:t>
      </w:r>
    </w:p>
    <w:p w:rsidR="0085138B" w:rsidRPr="00891062" w:rsidRDefault="0085138B" w:rsidP="00891062">
      <w:pPr>
        <w:numPr>
          <w:ilvl w:val="1"/>
          <w:numId w:val="2"/>
        </w:numPr>
        <w:tabs>
          <w:tab w:val="clear" w:pos="1530"/>
          <w:tab w:val="left" w:pos="1080"/>
          <w:tab w:val="num" w:pos="1620"/>
        </w:tabs>
        <w:ind w:left="0" w:firstLine="1080"/>
        <w:jc w:val="both"/>
        <w:rPr>
          <w:noProof w:val="0"/>
          <w:kern w:val="24"/>
          <w:szCs w:val="24"/>
          <w:lang w:val="lt-LT"/>
        </w:rPr>
      </w:pPr>
      <w:r>
        <w:rPr>
          <w:noProof w:val="0"/>
          <w:kern w:val="24"/>
          <w:szCs w:val="24"/>
          <w:lang w:val="lt-LT"/>
        </w:rPr>
        <w:t>u</w:t>
      </w:r>
      <w:r w:rsidRPr="00891062">
        <w:rPr>
          <w:noProof w:val="0"/>
          <w:kern w:val="24"/>
          <w:szCs w:val="24"/>
          <w:lang w:val="lt-LT"/>
        </w:rPr>
        <w:t>žtikrinti, kad vaikų priežiūros paslaugos būtų teikiamos, tik įvertinus visas aplinkybes, kai nėra galimybės vaiku (-ais) pasirūpinti namuose.</w:t>
      </w:r>
    </w:p>
    <w:p w:rsidR="0085138B" w:rsidRDefault="0085138B" w:rsidP="00891062">
      <w:pPr>
        <w:numPr>
          <w:ilvl w:val="0"/>
          <w:numId w:val="2"/>
        </w:numPr>
        <w:tabs>
          <w:tab w:val="left" w:pos="1080"/>
        </w:tabs>
        <w:ind w:left="0" w:firstLine="1080"/>
        <w:jc w:val="both"/>
        <w:rPr>
          <w:noProof w:val="0"/>
          <w:kern w:val="24"/>
          <w:szCs w:val="24"/>
          <w:lang w:val="lt-LT"/>
        </w:rPr>
      </w:pPr>
      <w:r w:rsidRPr="004B2FA5">
        <w:rPr>
          <w:noProof w:val="0"/>
          <w:spacing w:val="100"/>
          <w:kern w:val="24"/>
          <w:szCs w:val="24"/>
          <w:lang w:val="lt-LT"/>
        </w:rPr>
        <w:t>Pavedu</w:t>
      </w:r>
      <w:r w:rsidRPr="00891062">
        <w:rPr>
          <w:noProof w:val="0"/>
          <w:kern w:val="24"/>
          <w:szCs w:val="24"/>
          <w:lang w:val="lt-LT"/>
        </w:rPr>
        <w:t xml:space="preserve"> Vidaus administravimo ir informacinių technologijų skyriui su šiuo įsakymu</w:t>
      </w:r>
      <w:r>
        <w:rPr>
          <w:noProof w:val="0"/>
          <w:kern w:val="24"/>
          <w:szCs w:val="24"/>
          <w:lang w:val="lt-LT"/>
        </w:rPr>
        <w:t xml:space="preserve"> </w:t>
      </w:r>
      <w:r w:rsidRPr="00891062">
        <w:rPr>
          <w:noProof w:val="0"/>
          <w:kern w:val="24"/>
          <w:szCs w:val="24"/>
          <w:lang w:val="lt-LT"/>
        </w:rPr>
        <w:t xml:space="preserve">1 punkte </w:t>
      </w:r>
      <w:bookmarkStart w:id="0" w:name="_GoBack"/>
      <w:bookmarkEnd w:id="0"/>
      <w:r w:rsidRPr="00891062">
        <w:rPr>
          <w:noProof w:val="0"/>
          <w:kern w:val="24"/>
          <w:szCs w:val="24"/>
          <w:lang w:val="lt-LT"/>
        </w:rPr>
        <w:t xml:space="preserve">išvardintų įstaigų vadovus supažindinti per </w:t>
      </w:r>
      <w:r>
        <w:rPr>
          <w:noProof w:val="0"/>
          <w:kern w:val="24"/>
          <w:szCs w:val="24"/>
          <w:lang w:val="lt-LT"/>
        </w:rPr>
        <w:t>Dokumentų ir įrašų dokumentų valdymo sistemą „Kontora“</w:t>
      </w:r>
      <w:r w:rsidRPr="00891062">
        <w:rPr>
          <w:noProof w:val="0"/>
          <w:kern w:val="24"/>
          <w:szCs w:val="24"/>
          <w:lang w:val="lt-LT"/>
        </w:rPr>
        <w:t>.</w:t>
      </w:r>
    </w:p>
    <w:p w:rsidR="0085138B" w:rsidRDefault="0085138B" w:rsidP="00891062">
      <w:pPr>
        <w:numPr>
          <w:ilvl w:val="0"/>
          <w:numId w:val="2"/>
        </w:numPr>
        <w:tabs>
          <w:tab w:val="left" w:pos="1080"/>
        </w:tabs>
        <w:ind w:left="0" w:firstLine="1080"/>
        <w:jc w:val="both"/>
        <w:rPr>
          <w:noProof w:val="0"/>
          <w:kern w:val="24"/>
          <w:szCs w:val="24"/>
          <w:lang w:val="lt-LT"/>
        </w:rPr>
      </w:pPr>
      <w:r w:rsidRPr="004B2FA5">
        <w:rPr>
          <w:noProof w:val="0"/>
          <w:spacing w:val="100"/>
          <w:kern w:val="24"/>
          <w:szCs w:val="24"/>
          <w:lang w:val="lt-LT"/>
        </w:rPr>
        <w:t>Nustata</w:t>
      </w:r>
      <w:r w:rsidRPr="00891062">
        <w:rPr>
          <w:noProof w:val="0"/>
          <w:kern w:val="24"/>
          <w:szCs w:val="24"/>
          <w:lang w:val="lt-LT"/>
        </w:rPr>
        <w:t xml:space="preserve">u, </w:t>
      </w:r>
      <w:r>
        <w:rPr>
          <w:noProof w:val="0"/>
          <w:kern w:val="24"/>
          <w:szCs w:val="24"/>
          <w:lang w:val="lt-LT"/>
        </w:rPr>
        <w:t xml:space="preserve"> </w:t>
      </w:r>
      <w:r w:rsidRPr="00891062">
        <w:rPr>
          <w:noProof w:val="0"/>
          <w:kern w:val="24"/>
          <w:szCs w:val="24"/>
          <w:lang w:val="lt-LT"/>
        </w:rPr>
        <w:t xml:space="preserve">kad šis įsakymas įsigalioja nuo </w:t>
      </w:r>
      <w:smartTag w:uri="urn:schemas-microsoft-com:office:smarttags" w:element="metricconverter">
        <w:smartTagPr>
          <w:attr w:name="ProductID" w:val="2020 m"/>
        </w:smartTagPr>
        <w:r w:rsidRPr="00891062">
          <w:rPr>
            <w:noProof w:val="0"/>
            <w:kern w:val="24"/>
            <w:szCs w:val="24"/>
            <w:lang w:val="lt-LT"/>
          </w:rPr>
          <w:t>2020 m</w:t>
        </w:r>
      </w:smartTag>
      <w:r>
        <w:rPr>
          <w:noProof w:val="0"/>
          <w:kern w:val="24"/>
          <w:szCs w:val="24"/>
          <w:lang w:val="lt-LT"/>
        </w:rPr>
        <w:t>. balandžio 27 d.</w:t>
      </w:r>
    </w:p>
    <w:p w:rsidR="0085138B" w:rsidRPr="00891062" w:rsidRDefault="0085138B" w:rsidP="00891062">
      <w:pPr>
        <w:tabs>
          <w:tab w:val="left" w:pos="1080"/>
        </w:tabs>
        <w:jc w:val="both"/>
        <w:rPr>
          <w:noProof w:val="0"/>
          <w:kern w:val="24"/>
          <w:szCs w:val="24"/>
          <w:lang w:val="lt-LT"/>
        </w:rPr>
      </w:pPr>
      <w:r>
        <w:rPr>
          <w:noProof w:val="0"/>
          <w:kern w:val="24"/>
          <w:szCs w:val="24"/>
          <w:lang w:val="lt-LT"/>
        </w:rPr>
        <w:tab/>
      </w:r>
      <w:r w:rsidRPr="00891062">
        <w:rPr>
          <w:noProof w:val="0"/>
          <w:kern w:val="24"/>
          <w:szCs w:val="24"/>
          <w:lang w:val="lt-LT"/>
        </w:rPr>
        <w:t>Šis įsakymas per vieną mėnesį nuo jo įsigaliojimo dienos</w:t>
      </w:r>
      <w:r>
        <w:rPr>
          <w:noProof w:val="0"/>
          <w:kern w:val="24"/>
          <w:szCs w:val="24"/>
          <w:lang w:val="lt-LT"/>
        </w:rPr>
        <w:t xml:space="preserve"> gali būti skundžiamas Lietuvos   </w:t>
      </w:r>
      <w:r w:rsidRPr="00891062">
        <w:rPr>
          <w:noProof w:val="0"/>
          <w:kern w:val="24"/>
          <w:szCs w:val="24"/>
          <w:lang w:val="lt-LT"/>
        </w:rPr>
        <w:t>administracinių ginčų komisijos Panevėžio apygardos skyriui (Respublikos g. 62, Panevėžys) Lietuvos Respublikos ikiteisminio administracinių gin</w:t>
      </w:r>
      <w:r>
        <w:rPr>
          <w:noProof w:val="0"/>
          <w:kern w:val="24"/>
          <w:szCs w:val="24"/>
          <w:lang w:val="lt-LT"/>
        </w:rPr>
        <w:t>čų nagrinėjimo tvarkos įstatymo   </w:t>
      </w:r>
      <w:r w:rsidRPr="00891062">
        <w:rPr>
          <w:noProof w:val="0"/>
          <w:kern w:val="24"/>
          <w:szCs w:val="24"/>
          <w:lang w:val="lt-LT"/>
        </w:rPr>
        <w:t>nustatyta tvarka arba Regionų apygardos administracinio teismo Panevėžio rūmams (Respublikos g. 62, Panevėžys) Lietuvos Respublikos administracinių bylų teisenos įstatymo nustatyta tvarka.</w:t>
      </w:r>
    </w:p>
    <w:p w:rsidR="0085138B" w:rsidRPr="00891062" w:rsidRDefault="0085138B" w:rsidP="00327232">
      <w:pPr>
        <w:jc w:val="both"/>
        <w:rPr>
          <w:noProof w:val="0"/>
          <w:kern w:val="24"/>
          <w:szCs w:val="24"/>
          <w:lang w:val="lt-LT"/>
        </w:rPr>
      </w:pPr>
    </w:p>
    <w:p w:rsidR="0085138B" w:rsidRPr="00891062" w:rsidRDefault="0085138B" w:rsidP="00327232">
      <w:pPr>
        <w:jc w:val="both"/>
        <w:rPr>
          <w:noProof w:val="0"/>
          <w:kern w:val="24"/>
          <w:szCs w:val="24"/>
          <w:lang w:val="lt-LT"/>
        </w:rPr>
      </w:pPr>
    </w:p>
    <w:p w:rsidR="0085138B" w:rsidRPr="00891062" w:rsidRDefault="0085138B" w:rsidP="00327232">
      <w:pPr>
        <w:jc w:val="both"/>
        <w:rPr>
          <w:noProof w:val="0"/>
          <w:kern w:val="24"/>
          <w:szCs w:val="24"/>
          <w:lang w:val="lt-LT"/>
        </w:rPr>
      </w:pPr>
    </w:p>
    <w:tbl>
      <w:tblPr>
        <w:tblW w:w="0" w:type="auto"/>
        <w:tblLayout w:type="fixed"/>
        <w:tblLook w:val="0000"/>
      </w:tblPr>
      <w:tblGrid>
        <w:gridCol w:w="4927"/>
        <w:gridCol w:w="4927"/>
      </w:tblGrid>
      <w:tr w:rsidR="0085138B" w:rsidRPr="00891062" w:rsidTr="00780C53">
        <w:tc>
          <w:tcPr>
            <w:tcW w:w="4927" w:type="dxa"/>
          </w:tcPr>
          <w:p w:rsidR="0085138B" w:rsidRPr="00891062" w:rsidRDefault="0085138B" w:rsidP="00327232">
            <w:pPr>
              <w:jc w:val="both"/>
              <w:rPr>
                <w:noProof w:val="0"/>
                <w:kern w:val="24"/>
                <w:szCs w:val="24"/>
                <w:lang w:val="lt-LT"/>
              </w:rPr>
            </w:pPr>
            <w:r w:rsidRPr="00891062">
              <w:rPr>
                <w:noProof w:val="0"/>
                <w:kern w:val="24"/>
                <w:szCs w:val="24"/>
                <w:lang w:val="lt-LT"/>
              </w:rPr>
              <w:t>Administracijos direktorius</w:t>
            </w:r>
          </w:p>
        </w:tc>
        <w:tc>
          <w:tcPr>
            <w:tcW w:w="4927" w:type="dxa"/>
          </w:tcPr>
          <w:p w:rsidR="0085138B" w:rsidRPr="00891062" w:rsidRDefault="0085138B" w:rsidP="00891062">
            <w:pPr>
              <w:jc w:val="right"/>
              <w:rPr>
                <w:noProof w:val="0"/>
                <w:kern w:val="24"/>
                <w:szCs w:val="24"/>
                <w:lang w:val="lt-LT"/>
              </w:rPr>
            </w:pPr>
            <w:r w:rsidRPr="00891062">
              <w:rPr>
                <w:noProof w:val="0"/>
                <w:kern w:val="24"/>
                <w:szCs w:val="24"/>
                <w:lang w:val="lt-LT"/>
              </w:rPr>
              <w:t>Virginijus Andrius Bukauskas</w:t>
            </w:r>
          </w:p>
        </w:tc>
      </w:tr>
    </w:tbl>
    <w:p w:rsidR="0085138B" w:rsidRPr="00891062" w:rsidRDefault="0085138B" w:rsidP="00327232">
      <w:pPr>
        <w:jc w:val="both"/>
        <w:rPr>
          <w:noProof w:val="0"/>
          <w:kern w:val="24"/>
          <w:szCs w:val="24"/>
          <w:lang w:val="lt-LT"/>
        </w:rPr>
      </w:pPr>
    </w:p>
    <w:sectPr w:rsidR="0085138B" w:rsidRPr="00891062" w:rsidSect="00891062">
      <w:headerReference w:type="even" r:id="rId8"/>
      <w:headerReference w:type="default" r:id="rId9"/>
      <w:pgSz w:w="11906" w:h="16838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38B" w:rsidRDefault="0085138B">
      <w:r>
        <w:separator/>
      </w:r>
    </w:p>
  </w:endnote>
  <w:endnote w:type="continuationSeparator" w:id="0">
    <w:p w:rsidR="0085138B" w:rsidRDefault="00851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38B" w:rsidRDefault="0085138B">
      <w:r>
        <w:separator/>
      </w:r>
    </w:p>
  </w:footnote>
  <w:footnote w:type="continuationSeparator" w:id="0">
    <w:p w:rsidR="0085138B" w:rsidRDefault="008513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38B" w:rsidRDefault="0085138B" w:rsidP="002146A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5138B" w:rsidRDefault="0085138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38B" w:rsidRDefault="0085138B" w:rsidP="002146A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5138B" w:rsidRDefault="0085138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24E46"/>
    <w:multiLevelType w:val="hybridMultilevel"/>
    <w:tmpl w:val="B560ABDC"/>
    <w:lvl w:ilvl="0" w:tplc="474A4EFE">
      <w:start w:val="1"/>
      <w:numFmt w:val="decimal"/>
      <w:lvlText w:val="%1."/>
      <w:lvlJc w:val="left"/>
      <w:pPr>
        <w:ind w:left="1656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816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76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  <w:rPr>
        <w:rFonts w:cs="Times New Roman"/>
      </w:rPr>
    </w:lvl>
  </w:abstractNum>
  <w:abstractNum w:abstractNumId="1">
    <w:nsid w:val="6FF55C04"/>
    <w:multiLevelType w:val="hybridMultilevel"/>
    <w:tmpl w:val="9A6CB56E"/>
    <w:lvl w:ilvl="0" w:tplc="8ECE02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9">
      <w:start w:val="1"/>
      <w:numFmt w:val="decimal"/>
      <w:isLgl/>
      <w:lvlText w:val="%1.%2."/>
      <w:lvlJc w:val="left"/>
      <w:pPr>
        <w:tabs>
          <w:tab w:val="num" w:pos="1530"/>
        </w:tabs>
        <w:ind w:left="1530" w:hanging="450"/>
      </w:pPr>
      <w:rPr>
        <w:rFonts w:cs="Times New Roman"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4CE9"/>
    <w:rsid w:val="00003F7B"/>
    <w:rsid w:val="000141AE"/>
    <w:rsid w:val="00015DEF"/>
    <w:rsid w:val="000202AB"/>
    <w:rsid w:val="00040E57"/>
    <w:rsid w:val="00043820"/>
    <w:rsid w:val="0004779D"/>
    <w:rsid w:val="000500CF"/>
    <w:rsid w:val="00054D89"/>
    <w:rsid w:val="00055BAA"/>
    <w:rsid w:val="00061F4E"/>
    <w:rsid w:val="000678E3"/>
    <w:rsid w:val="00082983"/>
    <w:rsid w:val="00094CF7"/>
    <w:rsid w:val="000A1131"/>
    <w:rsid w:val="000A5B22"/>
    <w:rsid w:val="000B08C9"/>
    <w:rsid w:val="000B310D"/>
    <w:rsid w:val="000C05A3"/>
    <w:rsid w:val="000D4C10"/>
    <w:rsid w:val="000D4D18"/>
    <w:rsid w:val="000D6455"/>
    <w:rsid w:val="000E7B9A"/>
    <w:rsid w:val="000F7585"/>
    <w:rsid w:val="001242B2"/>
    <w:rsid w:val="00124463"/>
    <w:rsid w:val="00134A3A"/>
    <w:rsid w:val="00165C92"/>
    <w:rsid w:val="0017187D"/>
    <w:rsid w:val="00173A70"/>
    <w:rsid w:val="00174C26"/>
    <w:rsid w:val="00176B39"/>
    <w:rsid w:val="00177A58"/>
    <w:rsid w:val="00193355"/>
    <w:rsid w:val="001A2E5E"/>
    <w:rsid w:val="001B33FC"/>
    <w:rsid w:val="001D7A3E"/>
    <w:rsid w:val="001E152D"/>
    <w:rsid w:val="001E5AD6"/>
    <w:rsid w:val="001F665C"/>
    <w:rsid w:val="001F6CAD"/>
    <w:rsid w:val="0020309E"/>
    <w:rsid w:val="00205E65"/>
    <w:rsid w:val="002130BF"/>
    <w:rsid w:val="002146AD"/>
    <w:rsid w:val="00216B5E"/>
    <w:rsid w:val="0022634F"/>
    <w:rsid w:val="00233066"/>
    <w:rsid w:val="002338BF"/>
    <w:rsid w:val="00250EC2"/>
    <w:rsid w:val="00255879"/>
    <w:rsid w:val="00261C63"/>
    <w:rsid w:val="00264AE6"/>
    <w:rsid w:val="0028012E"/>
    <w:rsid w:val="0028183B"/>
    <w:rsid w:val="00296703"/>
    <w:rsid w:val="002B6BA9"/>
    <w:rsid w:val="002C43C4"/>
    <w:rsid w:val="002C47CF"/>
    <w:rsid w:val="002C5F86"/>
    <w:rsid w:val="002D2FFC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27232"/>
    <w:rsid w:val="003366CB"/>
    <w:rsid w:val="003477D5"/>
    <w:rsid w:val="00352A67"/>
    <w:rsid w:val="00352B62"/>
    <w:rsid w:val="00353B8B"/>
    <w:rsid w:val="0036163F"/>
    <w:rsid w:val="00362D2D"/>
    <w:rsid w:val="00375B15"/>
    <w:rsid w:val="00384F00"/>
    <w:rsid w:val="0038560A"/>
    <w:rsid w:val="00390CF7"/>
    <w:rsid w:val="0039697B"/>
    <w:rsid w:val="003B3B2C"/>
    <w:rsid w:val="003B4A1B"/>
    <w:rsid w:val="003B6EEE"/>
    <w:rsid w:val="003D1305"/>
    <w:rsid w:val="003D13DD"/>
    <w:rsid w:val="003D4D70"/>
    <w:rsid w:val="003E4F1A"/>
    <w:rsid w:val="003F3709"/>
    <w:rsid w:val="00406069"/>
    <w:rsid w:val="0041187A"/>
    <w:rsid w:val="00424F77"/>
    <w:rsid w:val="004334C3"/>
    <w:rsid w:val="004366BF"/>
    <w:rsid w:val="0045084A"/>
    <w:rsid w:val="00454044"/>
    <w:rsid w:val="00464F85"/>
    <w:rsid w:val="00472161"/>
    <w:rsid w:val="00483298"/>
    <w:rsid w:val="0049016C"/>
    <w:rsid w:val="00490609"/>
    <w:rsid w:val="004912D9"/>
    <w:rsid w:val="004A0D7F"/>
    <w:rsid w:val="004A478F"/>
    <w:rsid w:val="004A56C8"/>
    <w:rsid w:val="004A5C0A"/>
    <w:rsid w:val="004A5CA9"/>
    <w:rsid w:val="004A63D1"/>
    <w:rsid w:val="004B154D"/>
    <w:rsid w:val="004B2FA5"/>
    <w:rsid w:val="004B5DAC"/>
    <w:rsid w:val="004D6034"/>
    <w:rsid w:val="004E7EDF"/>
    <w:rsid w:val="004F7A02"/>
    <w:rsid w:val="00507767"/>
    <w:rsid w:val="00507896"/>
    <w:rsid w:val="00517A59"/>
    <w:rsid w:val="00523A22"/>
    <w:rsid w:val="00533856"/>
    <w:rsid w:val="0056241D"/>
    <w:rsid w:val="00565585"/>
    <w:rsid w:val="00570572"/>
    <w:rsid w:val="005752D9"/>
    <w:rsid w:val="00582C69"/>
    <w:rsid w:val="005A3256"/>
    <w:rsid w:val="005B1BF7"/>
    <w:rsid w:val="005B39B7"/>
    <w:rsid w:val="005C7A1E"/>
    <w:rsid w:val="005F242C"/>
    <w:rsid w:val="005F265D"/>
    <w:rsid w:val="005F5DF7"/>
    <w:rsid w:val="0060277E"/>
    <w:rsid w:val="00607092"/>
    <w:rsid w:val="006120ED"/>
    <w:rsid w:val="00616974"/>
    <w:rsid w:val="006265D7"/>
    <w:rsid w:val="00627B02"/>
    <w:rsid w:val="00633929"/>
    <w:rsid w:val="006458C2"/>
    <w:rsid w:val="00645F73"/>
    <w:rsid w:val="00647517"/>
    <w:rsid w:val="00654E84"/>
    <w:rsid w:val="00663B11"/>
    <w:rsid w:val="00671205"/>
    <w:rsid w:val="00671743"/>
    <w:rsid w:val="006841B8"/>
    <w:rsid w:val="0069172E"/>
    <w:rsid w:val="0069740E"/>
    <w:rsid w:val="006A5F9B"/>
    <w:rsid w:val="006B0D72"/>
    <w:rsid w:val="006C1A21"/>
    <w:rsid w:val="006C24E4"/>
    <w:rsid w:val="006C4645"/>
    <w:rsid w:val="006C58F0"/>
    <w:rsid w:val="006C7873"/>
    <w:rsid w:val="006F1A60"/>
    <w:rsid w:val="006F1D26"/>
    <w:rsid w:val="006F6706"/>
    <w:rsid w:val="00702A4B"/>
    <w:rsid w:val="00711068"/>
    <w:rsid w:val="00715ED9"/>
    <w:rsid w:val="0072006C"/>
    <w:rsid w:val="00723C95"/>
    <w:rsid w:val="00752CBE"/>
    <w:rsid w:val="00755AFD"/>
    <w:rsid w:val="00755BD6"/>
    <w:rsid w:val="00771FEE"/>
    <w:rsid w:val="00780C53"/>
    <w:rsid w:val="007813F9"/>
    <w:rsid w:val="00784559"/>
    <w:rsid w:val="007901ED"/>
    <w:rsid w:val="00790ACA"/>
    <w:rsid w:val="00792C43"/>
    <w:rsid w:val="007A5194"/>
    <w:rsid w:val="007D6DF1"/>
    <w:rsid w:val="007D7DC5"/>
    <w:rsid w:val="007F23AA"/>
    <w:rsid w:val="007F462D"/>
    <w:rsid w:val="007F63F1"/>
    <w:rsid w:val="0080643D"/>
    <w:rsid w:val="0081122B"/>
    <w:rsid w:val="00811690"/>
    <w:rsid w:val="00816553"/>
    <w:rsid w:val="00816CB6"/>
    <w:rsid w:val="00817C1A"/>
    <w:rsid w:val="00823CDF"/>
    <w:rsid w:val="00827ACB"/>
    <w:rsid w:val="00837C18"/>
    <w:rsid w:val="008426DB"/>
    <w:rsid w:val="0085138B"/>
    <w:rsid w:val="008572C6"/>
    <w:rsid w:val="00870EBD"/>
    <w:rsid w:val="00891062"/>
    <w:rsid w:val="008918F7"/>
    <w:rsid w:val="008951C0"/>
    <w:rsid w:val="008B3F23"/>
    <w:rsid w:val="008D4788"/>
    <w:rsid w:val="008F529F"/>
    <w:rsid w:val="0090749A"/>
    <w:rsid w:val="00907859"/>
    <w:rsid w:val="00912181"/>
    <w:rsid w:val="0091637E"/>
    <w:rsid w:val="00920969"/>
    <w:rsid w:val="00920F1B"/>
    <w:rsid w:val="009358DF"/>
    <w:rsid w:val="00946F1B"/>
    <w:rsid w:val="009601C9"/>
    <w:rsid w:val="00974A32"/>
    <w:rsid w:val="00976586"/>
    <w:rsid w:val="00983E3D"/>
    <w:rsid w:val="009A0AFA"/>
    <w:rsid w:val="009A4C8F"/>
    <w:rsid w:val="009C5547"/>
    <w:rsid w:val="00A14ECD"/>
    <w:rsid w:val="00A36429"/>
    <w:rsid w:val="00A57863"/>
    <w:rsid w:val="00A70218"/>
    <w:rsid w:val="00A7655D"/>
    <w:rsid w:val="00A83D46"/>
    <w:rsid w:val="00A84D52"/>
    <w:rsid w:val="00A9326E"/>
    <w:rsid w:val="00AA1133"/>
    <w:rsid w:val="00AA3C1E"/>
    <w:rsid w:val="00AB1A96"/>
    <w:rsid w:val="00AB4FF6"/>
    <w:rsid w:val="00AB509C"/>
    <w:rsid w:val="00AB5A82"/>
    <w:rsid w:val="00AC269D"/>
    <w:rsid w:val="00AE0FAA"/>
    <w:rsid w:val="00AE39B0"/>
    <w:rsid w:val="00AE553F"/>
    <w:rsid w:val="00AF245B"/>
    <w:rsid w:val="00B00832"/>
    <w:rsid w:val="00B114C8"/>
    <w:rsid w:val="00B1593A"/>
    <w:rsid w:val="00B21526"/>
    <w:rsid w:val="00B30261"/>
    <w:rsid w:val="00B45527"/>
    <w:rsid w:val="00B54F3D"/>
    <w:rsid w:val="00B55FB4"/>
    <w:rsid w:val="00B66ADB"/>
    <w:rsid w:val="00B84BEF"/>
    <w:rsid w:val="00BA0315"/>
    <w:rsid w:val="00BA07A7"/>
    <w:rsid w:val="00BB235E"/>
    <w:rsid w:val="00BB3751"/>
    <w:rsid w:val="00BD0B47"/>
    <w:rsid w:val="00BE21EA"/>
    <w:rsid w:val="00BF2103"/>
    <w:rsid w:val="00BF2E06"/>
    <w:rsid w:val="00BF66FD"/>
    <w:rsid w:val="00BF6AC6"/>
    <w:rsid w:val="00C04189"/>
    <w:rsid w:val="00C2601A"/>
    <w:rsid w:val="00C67C3B"/>
    <w:rsid w:val="00C75489"/>
    <w:rsid w:val="00C775E7"/>
    <w:rsid w:val="00C96A47"/>
    <w:rsid w:val="00CA66D9"/>
    <w:rsid w:val="00CB7A12"/>
    <w:rsid w:val="00CE020D"/>
    <w:rsid w:val="00CF02AF"/>
    <w:rsid w:val="00CF03B2"/>
    <w:rsid w:val="00CF231B"/>
    <w:rsid w:val="00CF6D08"/>
    <w:rsid w:val="00D02D81"/>
    <w:rsid w:val="00D1367B"/>
    <w:rsid w:val="00D24125"/>
    <w:rsid w:val="00D248F2"/>
    <w:rsid w:val="00D43B85"/>
    <w:rsid w:val="00D55FB3"/>
    <w:rsid w:val="00D70CB9"/>
    <w:rsid w:val="00D81ACC"/>
    <w:rsid w:val="00D822BE"/>
    <w:rsid w:val="00D834A7"/>
    <w:rsid w:val="00D9299A"/>
    <w:rsid w:val="00D944EA"/>
    <w:rsid w:val="00D973E6"/>
    <w:rsid w:val="00DA2272"/>
    <w:rsid w:val="00DA7B28"/>
    <w:rsid w:val="00DD0327"/>
    <w:rsid w:val="00DD08A1"/>
    <w:rsid w:val="00DD6C99"/>
    <w:rsid w:val="00DD755D"/>
    <w:rsid w:val="00DE2F85"/>
    <w:rsid w:val="00DE330E"/>
    <w:rsid w:val="00DF02D5"/>
    <w:rsid w:val="00DF0AFD"/>
    <w:rsid w:val="00DF0E81"/>
    <w:rsid w:val="00E108EA"/>
    <w:rsid w:val="00E13600"/>
    <w:rsid w:val="00E20AD0"/>
    <w:rsid w:val="00E24C5B"/>
    <w:rsid w:val="00E24CB6"/>
    <w:rsid w:val="00E256AA"/>
    <w:rsid w:val="00E27A7E"/>
    <w:rsid w:val="00E32355"/>
    <w:rsid w:val="00E3606A"/>
    <w:rsid w:val="00E368BE"/>
    <w:rsid w:val="00E451A6"/>
    <w:rsid w:val="00E47CE2"/>
    <w:rsid w:val="00E52655"/>
    <w:rsid w:val="00E55AC2"/>
    <w:rsid w:val="00E6684D"/>
    <w:rsid w:val="00E774B8"/>
    <w:rsid w:val="00E81560"/>
    <w:rsid w:val="00E923B4"/>
    <w:rsid w:val="00E96ED1"/>
    <w:rsid w:val="00EE26D8"/>
    <w:rsid w:val="00EE5FAA"/>
    <w:rsid w:val="00F07518"/>
    <w:rsid w:val="00F20C12"/>
    <w:rsid w:val="00F2339D"/>
    <w:rsid w:val="00F24CE9"/>
    <w:rsid w:val="00F250ED"/>
    <w:rsid w:val="00F341E5"/>
    <w:rsid w:val="00F42630"/>
    <w:rsid w:val="00F4503D"/>
    <w:rsid w:val="00F5643F"/>
    <w:rsid w:val="00F667E5"/>
    <w:rsid w:val="00F70CE6"/>
    <w:rsid w:val="00F82181"/>
    <w:rsid w:val="00F90B61"/>
    <w:rsid w:val="00F97851"/>
    <w:rsid w:val="00FB36C0"/>
    <w:rsid w:val="00FC3C2B"/>
    <w:rsid w:val="00FC535D"/>
    <w:rsid w:val="00FC7181"/>
    <w:rsid w:val="00FD72CE"/>
    <w:rsid w:val="00FE2B7D"/>
    <w:rsid w:val="00FF7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99A"/>
    <w:rPr>
      <w:noProof/>
      <w:sz w:val="24"/>
      <w:szCs w:val="20"/>
      <w:lang w:val="en-GB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24CE9"/>
    <w:pPr>
      <w:tabs>
        <w:tab w:val="center" w:pos="4153"/>
        <w:tab w:val="right" w:pos="8306"/>
      </w:tabs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A3256"/>
    <w:rPr>
      <w:noProof/>
      <w:sz w:val="20"/>
      <w:lang w:val="en-GB" w:eastAsia="en-US"/>
    </w:rPr>
  </w:style>
  <w:style w:type="character" w:styleId="PageNumber">
    <w:name w:val="page number"/>
    <w:basedOn w:val="DefaultParagraphFont"/>
    <w:uiPriority w:val="99"/>
    <w:rsid w:val="00F24CE9"/>
    <w:rPr>
      <w:rFonts w:cs="Times New Roman"/>
    </w:rPr>
  </w:style>
  <w:style w:type="table" w:styleId="TableGrid">
    <w:name w:val="Table Grid"/>
    <w:basedOn w:val="TableNormal"/>
    <w:uiPriority w:val="99"/>
    <w:rsid w:val="00F24CE9"/>
    <w:pPr>
      <w:jc w:val="center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02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280</Words>
  <Characters>1602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Admin</cp:lastModifiedBy>
  <cp:revision>3</cp:revision>
  <cp:lastPrinted>2020-04-24T10:17:00Z</cp:lastPrinted>
  <dcterms:created xsi:type="dcterms:W3CDTF">2020-04-24T16:45:00Z</dcterms:created>
  <dcterms:modified xsi:type="dcterms:W3CDTF">2020-04-24T16:49:00Z</dcterms:modified>
</cp:coreProperties>
</file>