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C1" w:rsidRPr="00CF32C1" w:rsidRDefault="00DB1EC1" w:rsidP="00CF32C1">
      <w:pPr>
        <w:jc w:val="center"/>
        <w:rPr>
          <w:b/>
        </w:rPr>
      </w:pPr>
      <w:r w:rsidRPr="00CF32C1">
        <w:rPr>
          <w:b/>
        </w:rPr>
        <w:t>REGISTRAVIMAS VAKCINAVIMUI VAKCINA NUO COVID-19 LIGOS</w:t>
      </w:r>
    </w:p>
    <w:p w:rsidR="00DB1EC1" w:rsidRDefault="00DB1EC1" w:rsidP="0080001F"/>
    <w:p w:rsidR="00DB1EC1" w:rsidRDefault="00DB1EC1" w:rsidP="00CF32C1">
      <w:pPr>
        <w:ind w:left="360"/>
      </w:pPr>
      <w:r>
        <w:t>Siekiant užtikrinti tinkamą pasirengimą gyventojų vakcinacijai vakcina nuo COVID-19 ligos, kviečiame Visagino miesto gyventojus registruotis vakcinacijai pagal šias prioritetines grupes:</w:t>
      </w:r>
      <w:r>
        <w:br/>
        <w:t>• vaistinių darbuotojus;</w:t>
      </w:r>
      <w:r>
        <w:br/>
        <w:t xml:space="preserve">• vyresnius nei </w:t>
      </w:r>
      <w:smartTag w:uri="urn:schemas-microsoft-com:office:smarttags" w:element="metricconverter">
        <w:smartTagPr>
          <w:attr w:name="ProductID" w:val="65 m"/>
        </w:smartTagPr>
        <w:r>
          <w:t>65 m</w:t>
        </w:r>
      </w:smartTag>
      <w:r>
        <w:t>. amžiaus asmenis;</w:t>
      </w:r>
      <w:r>
        <w:br/>
        <w:t>• švietimo sistemos specialistus, turinčius nuolatinį tiesioginį kontaktą su ugdytiniais;</w:t>
      </w:r>
      <w:r>
        <w:br/>
        <w:t xml:space="preserve">• jaunesnius nei </w:t>
      </w:r>
      <w:smartTag w:uri="urn:schemas-microsoft-com:office:smarttags" w:element="metricconverter">
        <w:smartTagPr>
          <w:attr w:name="ProductID" w:val="65 m"/>
        </w:smartTagPr>
        <w:r>
          <w:t>65 m</w:t>
        </w:r>
      </w:smartTag>
      <w:r>
        <w:t xml:space="preserve">. asmenis, sergančius lėtinėmis ligomis; </w:t>
      </w:r>
      <w:r>
        <w:br/>
        <w:t xml:space="preserve">• visuomenei svarbias funkcijas vykdančius darbuotojus (viešąją tvarką palaikančius darbuotojus; priešgaisrinės apsaugos ir gelbėjimo darbuotojus; muitinės darbuotojus; sienos apsaugos darbuotojus; karius; švietimo įstaigos darbuotojus; maisto pramonės darbuotojus) </w:t>
      </w:r>
      <w:r>
        <w:br/>
      </w:r>
      <w:r>
        <w:br/>
        <w:t>Informuojame, kad tiek pati vakcina, tiek pati skiepijimo paslauga nemokama.</w:t>
      </w:r>
      <w:r>
        <w:br/>
      </w:r>
      <w:r>
        <w:br/>
      </w:r>
      <w:r w:rsidRPr="00964C58">
        <w:rPr>
          <w:b/>
          <w:sz w:val="28"/>
          <w:szCs w:val="28"/>
        </w:rPr>
        <w:t>Pastaba.</w:t>
      </w:r>
      <w:r>
        <w:t xml:space="preserve"> </w:t>
      </w:r>
      <w:r w:rsidRPr="00964C58">
        <w:rPr>
          <w:b/>
        </w:rPr>
        <w:t xml:space="preserve">Medicinos, palaikomojo gydymo, slaugos paslaugas, socialinės globos bei socialines paslaugas asmens namuose teikiantiems darbuotojams registruotis nereikia (sąrašus sudaro darbdavys). </w:t>
      </w:r>
      <w:r w:rsidRPr="00964C58">
        <w:rPr>
          <w:b/>
        </w:rPr>
        <w:br/>
      </w:r>
      <w:r>
        <w:br/>
        <w:t xml:space="preserve">Pateikti asmens duomenys bus tvarkomi ir saugomi Lietuvos Respublikos Asmens duomenų teisinės apsaugos įstatymo nustatyta tvarka. </w:t>
      </w:r>
    </w:p>
    <w:p w:rsidR="00DB1EC1" w:rsidRDefault="00DB1EC1" w:rsidP="00CF32C1">
      <w:pPr>
        <w:ind w:left="360"/>
      </w:pPr>
    </w:p>
    <w:p w:rsidR="00DB1EC1" w:rsidRDefault="00DB1EC1" w:rsidP="0080001F">
      <w:pPr>
        <w:numPr>
          <w:ilvl w:val="0"/>
          <w:numId w:val="1"/>
        </w:numPr>
        <w:rPr>
          <w:b/>
        </w:rPr>
      </w:pPr>
      <w:r w:rsidRPr="00CF32C1">
        <w:rPr>
          <w:b/>
        </w:rPr>
        <w:t>Vardas, pavardė</w:t>
      </w:r>
    </w:p>
    <w:p w:rsidR="00DB1EC1" w:rsidRPr="00CF32C1" w:rsidRDefault="00DB1EC1" w:rsidP="00CF32C1">
      <w:pPr>
        <w:ind w:left="360"/>
        <w:rPr>
          <w:b/>
        </w:rPr>
      </w:pPr>
      <w:r>
        <w:rPr>
          <w:b/>
        </w:rPr>
        <w:t>____________________________________________________________</w:t>
      </w:r>
    </w:p>
    <w:p w:rsidR="00DB1EC1" w:rsidRPr="00CF32C1" w:rsidRDefault="00DB1EC1" w:rsidP="0080001F">
      <w:pPr>
        <w:numPr>
          <w:ilvl w:val="0"/>
          <w:numId w:val="1"/>
        </w:numPr>
        <w:rPr>
          <w:rStyle w:val="freebirdformviewercomponentsquestionbaserequiredasterisk"/>
          <w:b/>
        </w:rPr>
      </w:pPr>
      <w:r w:rsidRPr="00CF32C1">
        <w:rPr>
          <w:b/>
        </w:rPr>
        <w:t xml:space="preserve">Gimimo data </w:t>
      </w:r>
    </w:p>
    <w:p w:rsidR="00DB1EC1" w:rsidRDefault="00DB1EC1" w:rsidP="00CF32C1">
      <w:pPr>
        <w:ind w:left="360"/>
        <w:rPr>
          <w:rStyle w:val="freebirdformviewercomponentsquestionbaserequiredasterisk"/>
        </w:rPr>
      </w:pPr>
      <w:r>
        <w:rPr>
          <w:rStyle w:val="freebirdformviewercomponentsquestionbaserequiredasterisk"/>
        </w:rPr>
        <w:t>____________________________________________________________</w:t>
      </w:r>
    </w:p>
    <w:p w:rsidR="00DB1EC1" w:rsidRDefault="00DB1EC1" w:rsidP="0080001F">
      <w:pPr>
        <w:numPr>
          <w:ilvl w:val="0"/>
          <w:numId w:val="1"/>
        </w:numPr>
        <w:rPr>
          <w:b/>
        </w:rPr>
      </w:pPr>
      <w:r w:rsidRPr="00CF32C1">
        <w:rPr>
          <w:b/>
        </w:rPr>
        <w:t xml:space="preserve">Telefono Nr. </w:t>
      </w:r>
    </w:p>
    <w:p w:rsidR="00DB1EC1" w:rsidRPr="00CF32C1" w:rsidRDefault="00DB1EC1" w:rsidP="00CF32C1">
      <w:pPr>
        <w:ind w:left="360"/>
        <w:rPr>
          <w:rStyle w:val="freebirdformviewercomponentsquestionbaserequiredasterisk"/>
          <w:b/>
        </w:rPr>
      </w:pPr>
      <w:r>
        <w:rPr>
          <w:b/>
        </w:rPr>
        <w:t>____________________________________________________________</w:t>
      </w:r>
    </w:p>
    <w:p w:rsidR="00DB1EC1" w:rsidRPr="00000BE7" w:rsidRDefault="00DB1EC1" w:rsidP="0080001F">
      <w:pPr>
        <w:numPr>
          <w:ilvl w:val="0"/>
          <w:numId w:val="1"/>
        </w:numPr>
        <w:rPr>
          <w:b/>
        </w:rPr>
      </w:pPr>
      <w:r w:rsidRPr="00000BE7">
        <w:rPr>
          <w:b/>
        </w:rPr>
        <w:t>Prašome išsirinkti iš sąrašo, kuriai prioritetinei grupei Jūs priklausote:</w:t>
      </w:r>
    </w:p>
    <w:p w:rsidR="00DB1EC1" w:rsidRDefault="00DB1EC1" w:rsidP="0080001F">
      <w:pPr>
        <w:numPr>
          <w:ilvl w:val="0"/>
          <w:numId w:val="2"/>
        </w:numPr>
      </w:pPr>
      <w:r>
        <w:t>esu vaistinės darbuotojas;</w:t>
      </w:r>
    </w:p>
    <w:p w:rsidR="00DB1EC1" w:rsidRDefault="00DB1EC1" w:rsidP="0080001F">
      <w:pPr>
        <w:numPr>
          <w:ilvl w:val="0"/>
          <w:numId w:val="2"/>
        </w:numPr>
      </w:pPr>
      <w:r>
        <w:t>mano amžius virš 80 metų ;</w:t>
      </w:r>
    </w:p>
    <w:p w:rsidR="00DB1EC1" w:rsidRDefault="00DB1EC1" w:rsidP="0080001F">
      <w:pPr>
        <w:numPr>
          <w:ilvl w:val="0"/>
          <w:numId w:val="2"/>
        </w:numPr>
      </w:pPr>
      <w:r>
        <w:t>mano amžius 75-79 metai;</w:t>
      </w:r>
    </w:p>
    <w:p w:rsidR="00DB1EC1" w:rsidRDefault="00DB1EC1" w:rsidP="0080001F">
      <w:pPr>
        <w:numPr>
          <w:ilvl w:val="0"/>
          <w:numId w:val="2"/>
        </w:numPr>
      </w:pPr>
      <w:r>
        <w:t>mano amžius 70-74 metai;</w:t>
      </w:r>
    </w:p>
    <w:p w:rsidR="00DB1EC1" w:rsidRDefault="00DB1EC1" w:rsidP="0080001F">
      <w:pPr>
        <w:numPr>
          <w:ilvl w:val="0"/>
          <w:numId w:val="2"/>
        </w:numPr>
      </w:pPr>
      <w:r>
        <w:t>mano amžius virš 65-69 metų;</w:t>
      </w:r>
    </w:p>
    <w:p w:rsidR="00DB1EC1" w:rsidRDefault="00DB1EC1" w:rsidP="0080001F">
      <w:pPr>
        <w:numPr>
          <w:ilvl w:val="0"/>
          <w:numId w:val="2"/>
        </w:numPr>
      </w:pPr>
      <w:r>
        <w:t>esu švietimo srities darbuotoja ir turiu ( nuolatinį ar laikiną) kontaktą su ugdytiniais;</w:t>
      </w:r>
    </w:p>
    <w:p w:rsidR="00DB1EC1" w:rsidRDefault="00DB1EC1" w:rsidP="0080001F">
      <w:pPr>
        <w:numPr>
          <w:ilvl w:val="0"/>
          <w:numId w:val="2"/>
        </w:numPr>
      </w:pPr>
      <w:r>
        <w:t>man iki 65 metų. Gaunu imunosupresinį, imunomoduliuojantį ir (ar) aktyvų onkologinės ligos gydymą;</w:t>
      </w:r>
    </w:p>
    <w:p w:rsidR="00DB1EC1" w:rsidRDefault="00DB1EC1" w:rsidP="0080001F">
      <w:pPr>
        <w:numPr>
          <w:ilvl w:val="0"/>
          <w:numId w:val="2"/>
        </w:numPr>
      </w:pPr>
      <w:r>
        <w:t>man iki 65 metų. Sergu cukriniu diabetu su komplikacijomis;</w:t>
      </w:r>
    </w:p>
    <w:p w:rsidR="00DB1EC1" w:rsidRDefault="00DB1EC1" w:rsidP="0080001F">
      <w:pPr>
        <w:numPr>
          <w:ilvl w:val="0"/>
          <w:numId w:val="2"/>
        </w:numPr>
      </w:pPr>
      <w:r>
        <w:t>man iki 65 metų. Sergu sunkiomis lėtinėmis širdies- kraujagyslių ligomis su komplikacijomis;</w:t>
      </w:r>
    </w:p>
    <w:p w:rsidR="00DB1EC1" w:rsidRDefault="00DB1EC1" w:rsidP="0080001F">
      <w:pPr>
        <w:numPr>
          <w:ilvl w:val="0"/>
          <w:numId w:val="2"/>
        </w:numPr>
      </w:pPr>
      <w:r>
        <w:t>man iki 65 metų. Sergu sunkiomis lėtinėmis plaučių ligomis su kvėpavimo nepakankamumu, cistine fibroze, lėtine obstrukcine plaučių liga;</w:t>
      </w:r>
    </w:p>
    <w:p w:rsidR="00DB1EC1" w:rsidRDefault="00DB1EC1" w:rsidP="0080001F">
      <w:pPr>
        <w:numPr>
          <w:ilvl w:val="0"/>
          <w:numId w:val="2"/>
        </w:numPr>
      </w:pPr>
      <w:r>
        <w:t>man iki 65 metų. Sergu sunkiomis lėtinėmis kepenų ligomis, esant IV laipsnio kepenų fibrozei (cirozei);</w:t>
      </w:r>
    </w:p>
    <w:p w:rsidR="00DB1EC1" w:rsidRDefault="00DB1EC1" w:rsidP="0080001F">
      <w:pPr>
        <w:numPr>
          <w:ilvl w:val="0"/>
          <w:numId w:val="2"/>
        </w:numPr>
      </w:pPr>
      <w:r>
        <w:t>man iki 65 metų. Man diagnozuotas nutukimas ir kūno masės indeksas yra daugiau nei 40;</w:t>
      </w:r>
    </w:p>
    <w:p w:rsidR="00DB1EC1" w:rsidRDefault="00DB1EC1" w:rsidP="0080001F">
      <w:pPr>
        <w:numPr>
          <w:ilvl w:val="0"/>
          <w:numId w:val="2"/>
        </w:numPr>
      </w:pPr>
      <w:r>
        <w:t>vykdau visuomenei svarbias funkcijas (palaikau viešėją tvarką, esu priešgaisrinės apsaugos ir gebėjimo, muitinės, sienos apsaugos darbuotojas.</w:t>
      </w:r>
    </w:p>
    <w:p w:rsidR="00DB1EC1" w:rsidRPr="00000BE7" w:rsidRDefault="00DB1EC1" w:rsidP="0080001F">
      <w:pPr>
        <w:numPr>
          <w:ilvl w:val="0"/>
          <w:numId w:val="1"/>
        </w:numPr>
        <w:rPr>
          <w:b/>
        </w:rPr>
      </w:pPr>
      <w:r w:rsidRPr="00000BE7">
        <w:rPr>
          <w:b/>
        </w:rPr>
        <w:t>Kokioje pirminės sveikatos priežiūros įstaigoje esate priregistruotas? prašome ją pažymėti</w:t>
      </w:r>
    </w:p>
    <w:p w:rsidR="00DB1EC1" w:rsidRDefault="00DB1EC1" w:rsidP="007A59CD">
      <w:pPr>
        <w:ind w:left="360"/>
      </w:pPr>
      <w:r>
        <w:t>1) VšĮ Visagino pirminės sveikatos priežiūros centras;</w:t>
      </w:r>
    </w:p>
    <w:p w:rsidR="00DB1EC1" w:rsidRDefault="00DB1EC1" w:rsidP="007A59CD">
      <w:pPr>
        <w:ind w:left="360"/>
      </w:pPr>
      <w:r>
        <w:t>2) UAB „Sedulinos sveikatos centras“;</w:t>
      </w:r>
    </w:p>
    <w:p w:rsidR="00DB1EC1" w:rsidRPr="00FD55EB" w:rsidRDefault="00DB1EC1" w:rsidP="00FD55EB">
      <w:pPr>
        <w:ind w:firstLine="360"/>
      </w:pPr>
      <w:r w:rsidRPr="00FD55EB">
        <w:t>3) UAB "MediCA klinika"</w:t>
      </w:r>
      <w:r>
        <w:t>.</w:t>
      </w:r>
    </w:p>
    <w:p w:rsidR="00DB1EC1" w:rsidRDefault="00DB1EC1" w:rsidP="007A59CD">
      <w:pPr>
        <w:ind w:left="360"/>
      </w:pPr>
    </w:p>
    <w:sectPr w:rsidR="00DB1EC1" w:rsidSect="00000BE7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7660E"/>
    <w:multiLevelType w:val="hybridMultilevel"/>
    <w:tmpl w:val="E5A485AE"/>
    <w:lvl w:ilvl="0" w:tplc="042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5A6A77"/>
    <w:multiLevelType w:val="hybridMultilevel"/>
    <w:tmpl w:val="3AA2E9B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001F"/>
    <w:rsid w:val="00000BE7"/>
    <w:rsid w:val="000054B9"/>
    <w:rsid w:val="000604EF"/>
    <w:rsid w:val="00063F25"/>
    <w:rsid w:val="000A410E"/>
    <w:rsid w:val="001152AA"/>
    <w:rsid w:val="001262FD"/>
    <w:rsid w:val="00157BC9"/>
    <w:rsid w:val="001860CE"/>
    <w:rsid w:val="001C3C74"/>
    <w:rsid w:val="002F0A98"/>
    <w:rsid w:val="003427ED"/>
    <w:rsid w:val="004633CB"/>
    <w:rsid w:val="00531102"/>
    <w:rsid w:val="00554EA8"/>
    <w:rsid w:val="005B765D"/>
    <w:rsid w:val="005C5B02"/>
    <w:rsid w:val="006741F8"/>
    <w:rsid w:val="006B465A"/>
    <w:rsid w:val="00731146"/>
    <w:rsid w:val="00735B24"/>
    <w:rsid w:val="007A59CD"/>
    <w:rsid w:val="007E680D"/>
    <w:rsid w:val="0080001F"/>
    <w:rsid w:val="0081790A"/>
    <w:rsid w:val="0085332D"/>
    <w:rsid w:val="008820DD"/>
    <w:rsid w:val="008A7867"/>
    <w:rsid w:val="00901F06"/>
    <w:rsid w:val="00964C58"/>
    <w:rsid w:val="0098437A"/>
    <w:rsid w:val="00997ABC"/>
    <w:rsid w:val="009F73F4"/>
    <w:rsid w:val="00A24535"/>
    <w:rsid w:val="00A47E9E"/>
    <w:rsid w:val="00A55E1D"/>
    <w:rsid w:val="00A9708E"/>
    <w:rsid w:val="00B160E7"/>
    <w:rsid w:val="00B52B92"/>
    <w:rsid w:val="00BA411B"/>
    <w:rsid w:val="00BB1E6C"/>
    <w:rsid w:val="00C2782F"/>
    <w:rsid w:val="00C60E90"/>
    <w:rsid w:val="00C71D67"/>
    <w:rsid w:val="00CF32C1"/>
    <w:rsid w:val="00D15DC1"/>
    <w:rsid w:val="00DB1EC1"/>
    <w:rsid w:val="00DD611B"/>
    <w:rsid w:val="00DF04C0"/>
    <w:rsid w:val="00F21518"/>
    <w:rsid w:val="00F36469"/>
    <w:rsid w:val="00FD55EB"/>
    <w:rsid w:val="00FE3B07"/>
    <w:rsid w:val="00FE3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FD55E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35089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freebirdformviewercomponentsquestionbaserequiredasterisk">
    <w:name w:val="freebirdformviewercomponentsquestionbaserequiredasterisk"/>
    <w:basedOn w:val="DefaultParagraphFont"/>
    <w:uiPriority w:val="99"/>
    <w:rsid w:val="0080001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26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2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1649</Words>
  <Characters>940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REGISTRAVIMAS VAKCINAVIMUI VAKCINA NUO COVID-19 LIGOS</dc:title>
  <dc:subject/>
  <dc:creator>Ladik</dc:creator>
  <cp:keywords/>
  <dc:description/>
  <cp:lastModifiedBy>Ladik</cp:lastModifiedBy>
  <cp:revision>2</cp:revision>
  <cp:lastPrinted>2021-01-08T07:50:00Z</cp:lastPrinted>
  <dcterms:created xsi:type="dcterms:W3CDTF">2021-01-08T08:07:00Z</dcterms:created>
  <dcterms:modified xsi:type="dcterms:W3CDTF">2021-01-08T08:07:00Z</dcterms:modified>
</cp:coreProperties>
</file>